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4E2CB8" w14:textId="6475F177" w:rsidR="00D87C9A" w:rsidRDefault="001E1BB4">
      <w:r>
        <w:rPr>
          <w:noProof/>
        </w:rPr>
        <mc:AlternateContent>
          <mc:Choice Requires="wps">
            <w:drawing>
              <wp:anchor distT="0" distB="0" distL="114300" distR="114300" simplePos="0" relativeHeight="251684864" behindDoc="0" locked="0" layoutInCell="1" allowOverlap="1" wp14:anchorId="20468CF7" wp14:editId="767C2245">
                <wp:simplePos x="0" y="0"/>
                <wp:positionH relativeFrom="page">
                  <wp:posOffset>454660</wp:posOffset>
                </wp:positionH>
                <wp:positionV relativeFrom="page">
                  <wp:posOffset>4605111</wp:posOffset>
                </wp:positionV>
                <wp:extent cx="2399030" cy="13335"/>
                <wp:effectExtent l="50800" t="38100" r="64770" b="75565"/>
                <wp:wrapNone/>
                <wp:docPr id="14" name="Straight Connector 14"/>
                <wp:cNvGraphicFramePr/>
                <a:graphic xmlns:a="http://schemas.openxmlformats.org/drawingml/2006/main">
                  <a:graphicData uri="http://schemas.microsoft.com/office/word/2010/wordprocessingShape">
                    <wps:wsp>
                      <wps:cNvCnPr/>
                      <wps:spPr>
                        <a:xfrm>
                          <a:off x="0" y="0"/>
                          <a:ext cx="2399030" cy="1333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CD12AD7" id="Straight Connector 14" o:spid="_x0000_s1026" style="position:absolute;z-index:251684864;visibility:visible;mso-wrap-style:square;mso-wrap-distance-left:9pt;mso-wrap-distance-top:0;mso-wrap-distance-right:9pt;mso-wrap-distance-bottom:0;mso-position-horizontal:absolute;mso-position-horizontal-relative:page;mso-position-vertical:absolute;mso-position-vertical-relative:page" from="35.8pt,362.6pt" to="224.7pt,363.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" strokecolor="#7eb606 [3204]" strokeweight="2pt">
                <v:shadow on="t" color="black" opacity="24903f" origin=",.5" offset="0,.55556mm"/>
                <w10:wrap anchorx="page" anchory="page"/>
              </v:line>
            </w:pict>
          </mc:Fallback>
        </mc:AlternateContent>
      </w:r>
      <w:r>
        <w:rPr>
          <w:noProof/>
        </w:rPr>
        <mc:AlternateContent>
          <mc:Choice Requires="wpg">
            <w:drawing>
              <wp:anchor distT="0" distB="0" distL="114300" distR="114300" simplePos="0" relativeHeight="251669504" behindDoc="0" locked="0" layoutInCell="1" allowOverlap="1" wp14:anchorId="1831A78E" wp14:editId="6BED20EC">
                <wp:simplePos x="0" y="0"/>
                <wp:positionH relativeFrom="page">
                  <wp:posOffset>6720114</wp:posOffset>
                </wp:positionH>
                <wp:positionV relativeFrom="page">
                  <wp:posOffset>7199086</wp:posOffset>
                </wp:positionV>
                <wp:extent cx="2976967" cy="403225"/>
                <wp:effectExtent l="0" t="0" r="7620" b="0"/>
                <wp:wrapThrough wrapText="bothSides">
                  <wp:wrapPolygon edited="0">
                    <wp:start x="461" y="680"/>
                    <wp:lineTo x="461" y="20409"/>
                    <wp:lineTo x="14007" y="20409"/>
                    <wp:lineTo x="21563" y="15647"/>
                    <wp:lineTo x="21563" y="680"/>
                    <wp:lineTo x="461" y="680"/>
                  </wp:wrapPolygon>
                </wp:wrapThrough>
                <wp:docPr id="21" name="Group 21"/>
                <wp:cNvGraphicFramePr/>
                <a:graphic xmlns:a="http://schemas.openxmlformats.org/drawingml/2006/main">
                  <a:graphicData uri="http://schemas.microsoft.com/office/word/2010/wordprocessingGroup">
                    <wpg:wgp>
                      <wpg:cNvGrpSpPr/>
                      <wpg:grpSpPr>
                        <a:xfrm>
                          <a:off x="0" y="0"/>
                          <a:ext cx="2976967" cy="403225"/>
                          <a:chOff x="0" y="0"/>
                          <a:chExt cx="2977918" cy="40322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6" name="Text Box 6"/>
                        <wps:cNvSpPr txBox="1"/>
                        <wps:spPr>
                          <a:xfrm>
                            <a:off x="0" y="0"/>
                            <a:ext cx="1998345" cy="4032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78552" y="45720"/>
                            <a:ext cx="2799366" cy="24483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C7822B9" w14:textId="1A48AB35" w:rsidR="00A0335E" w:rsidRPr="001E1BB4" w:rsidRDefault="001E1BB4" w:rsidP="001E1BB4">
                              <w:pPr>
                                <w:jc w:val="center"/>
                                <w:rPr>
                                  <w:rFonts w:ascii="Klinic Slab Light" w:hAnsi="Klinic Slab Light"/>
                                  <w:b/>
                                  <w:sz w:val="32"/>
                                  <w:lang w:val="en-CA"/>
                                </w:rPr>
                              </w:pPr>
                              <w:r w:rsidRPr="001E1BB4">
                                <w:rPr>
                                  <w:rFonts w:ascii="Klinic Slab Light" w:hAnsi="Klinic Slab Light"/>
                                  <w:b/>
                                  <w:sz w:val="32"/>
                                  <w:lang w:val="en-CA"/>
                                </w:rPr>
                                <w:t>FREE WIFI / NO PASSWORD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831A78E" id="Group 21" o:spid="_x0000_s1026" style="position:absolute;margin-left:529.15pt;margin-top:566.85pt;width:234.4pt;height:31.75pt;z-index:251669504;mso-position-horizontal-relative:page;mso-position-vertical-relative:page;mso-width-relative:margin" coordsize="29779,4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">
                <v:shapetype id="_x0000_t202" coordsize="21600,21600" o:spt="202" path="m,l,21600r21600,l21600,xe">
                  <v:stroke joinstyle="miter"/>
                  <v:path gradientshapeok="t" o:connecttype="rect"/>
                </v:shapetype>
                <v:shape id="Text Box 6" o:spid="_x0000_s1027" type="#_x0000_t202" style="position:absolute;width:19983;height:4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" filled="f" stroked="f"/>
                <v:shape id="Text Box 16" o:spid="_x0000_s1028" type="#_x0000_t202" style="position:absolute;left:1785;top:457;width:27994;height:2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" filled="f" stroked="f">
                  <v:textbox inset="0,0,0,0">
                    <w:txbxContent>
                      <w:p w14:paraId="7C7822B9" w14:textId="1A48AB35" w:rsidR="00A0335E" w:rsidRPr="001E1BB4" w:rsidRDefault="001E1BB4" w:rsidP="001E1BB4">
                        <w:pPr>
                          <w:jc w:val="center"/>
                          <w:rPr>
                            <w:rFonts w:ascii="Klinic Slab Light" w:hAnsi="Klinic Slab Light"/>
                            <w:b/>
                            <w:sz w:val="32"/>
                            <w:lang w:val="en-CA"/>
                          </w:rPr>
                        </w:pPr>
                        <w:r w:rsidRPr="001E1BB4">
                          <w:rPr>
                            <w:rFonts w:ascii="Klinic Slab Light" w:hAnsi="Klinic Slab Light"/>
                            <w:b/>
                            <w:sz w:val="32"/>
                            <w:lang w:val="en-CA"/>
                          </w:rPr>
                          <w:t>FREE WIFI / NO PASSWORD</w:t>
                        </w:r>
                      </w:p>
                    </w:txbxContent>
                  </v:textbox>
                </v:shape>
                <w10:wrap type="through" anchorx="page" anchory="page"/>
              </v:group>
            </w:pict>
          </mc:Fallback>
        </mc:AlternateContent>
      </w:r>
      <w:r>
        <w:rPr>
          <w:noProof/>
        </w:rPr>
        <mc:AlternateContent>
          <mc:Choice Requires="wps">
            <w:drawing>
              <wp:anchor distT="0" distB="0" distL="114300" distR="114300" simplePos="0" relativeHeight="251668480" behindDoc="0" locked="0" layoutInCell="1" allowOverlap="1" wp14:anchorId="376FCBA3" wp14:editId="1BBD5F23">
                <wp:simplePos x="0" y="0"/>
                <wp:positionH relativeFrom="page">
                  <wp:posOffset>6811542</wp:posOffset>
                </wp:positionH>
                <wp:positionV relativeFrom="page">
                  <wp:posOffset>7166429</wp:posOffset>
                </wp:positionV>
                <wp:extent cx="2923008" cy="323487"/>
                <wp:effectExtent l="50800" t="25400" r="61595" b="70485"/>
                <wp:wrapThrough wrapText="bothSides">
                  <wp:wrapPolygon edited="0">
                    <wp:start x="94" y="-1697"/>
                    <wp:lineTo x="-375" y="-849"/>
                    <wp:lineTo x="-375" y="23764"/>
                    <wp:lineTo x="-188" y="25462"/>
                    <wp:lineTo x="21774" y="25462"/>
                    <wp:lineTo x="21961" y="13580"/>
                    <wp:lineTo x="21961" y="12731"/>
                    <wp:lineTo x="21492" y="0"/>
                    <wp:lineTo x="21492" y="-1697"/>
                    <wp:lineTo x="94" y="-1697"/>
                  </wp:wrapPolygon>
                </wp:wrapThrough>
                <wp:docPr id="7" name="Rectangle 7"/>
                <wp:cNvGraphicFramePr/>
                <a:graphic xmlns:a="http://schemas.openxmlformats.org/drawingml/2006/main">
                  <a:graphicData uri="http://schemas.microsoft.com/office/word/2010/wordprocessingShape">
                    <wps:wsp>
                      <wps:cNvSpPr/>
                      <wps:spPr>
                        <a:xfrm>
                          <a:off x="0" y="0"/>
                          <a:ext cx="2923008" cy="323487"/>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0F5C6" id="Rectangle 7" o:spid="_x0000_s1026" style="position:absolute;margin-left:536.35pt;margin-top:564.3pt;width:230.15pt;height:25.4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" fillcolor="white [3212]" strokecolor="black [3213]">
                <v:shadow on="t" color="black" opacity="22937f" origin=",.5" offset="0,.63889mm"/>
                <w10:wrap type="through" anchorx="page" anchory="page"/>
              </v:rect>
            </w:pict>
          </mc:Fallback>
        </mc:AlternateContent>
      </w:r>
      <w:r w:rsidR="0029352B">
        <w:rPr>
          <w:noProof/>
        </w:rPr>
        <mc:AlternateContent>
          <mc:Choice Requires="wps">
            <w:drawing>
              <wp:anchor distT="0" distB="0" distL="114300" distR="114300" simplePos="0" relativeHeight="251678720" behindDoc="0" locked="0" layoutInCell="1" allowOverlap="1" wp14:anchorId="01E7A624" wp14:editId="4D6F5E25">
                <wp:simplePos x="0" y="0"/>
                <wp:positionH relativeFrom="page">
                  <wp:posOffset>231140</wp:posOffset>
                </wp:positionH>
                <wp:positionV relativeFrom="page">
                  <wp:posOffset>215265</wp:posOffset>
                </wp:positionV>
                <wp:extent cx="2856865" cy="7385685"/>
                <wp:effectExtent l="0" t="0" r="0" b="5715"/>
                <wp:wrapTight wrapText="bothSides">
                  <wp:wrapPolygon edited="0">
                    <wp:start x="0" y="0"/>
                    <wp:lineTo x="0" y="21542"/>
                    <wp:lineTo x="21317" y="21542"/>
                    <wp:lineTo x="21317" y="0"/>
                    <wp:lineTo x="0" y="0"/>
                  </wp:wrapPolygon>
                </wp:wrapTight>
                <wp:docPr id="1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865" cy="73856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EBA83BA" w14:textId="19FA84A4" w:rsidR="00A0335E" w:rsidRPr="002D0D81" w:rsidRDefault="00A0335E" w:rsidP="001156DC">
                            <w:pPr>
                              <w:jc w:val="center"/>
                              <w:rPr>
                                <w:rFonts w:ascii="Geared Slab Extrabold" w:hAnsi="Geared Slab Extrabold"/>
                                <w:b/>
                                <w:bCs/>
                                <w:color w:val="FF0000"/>
                                <w:sz w:val="64"/>
                                <w:szCs w:val="64"/>
                                <w:u w:val="single"/>
                                <w:lang w:val="en-CA"/>
                              </w:rPr>
                            </w:pPr>
                            <w:r w:rsidRPr="002D0D81">
                              <w:rPr>
                                <w:rFonts w:ascii="Geared Slab Extrabold" w:hAnsi="Geared Slab Extrabold"/>
                                <w:b/>
                                <w:bCs/>
                                <w:color w:val="FF0000"/>
                                <w:sz w:val="64"/>
                                <w:szCs w:val="64"/>
                                <w:u w:val="single"/>
                                <w:lang w:val="en-CA"/>
                              </w:rPr>
                              <w:t>!-Before You</w:t>
                            </w:r>
                            <w:r>
                              <w:rPr>
                                <w:rFonts w:ascii="Geared Slab Extrabold" w:hAnsi="Geared Slab Extrabold"/>
                                <w:b/>
                                <w:bCs/>
                                <w:color w:val="FF0000"/>
                                <w:sz w:val="64"/>
                                <w:szCs w:val="64"/>
                                <w:u w:val="single"/>
                                <w:lang w:val="en-CA"/>
                              </w:rPr>
                              <w:t>-!</w:t>
                            </w:r>
                            <w:r w:rsidRPr="002D0D81">
                              <w:rPr>
                                <w:rFonts w:ascii="Geared Slab Extrabold" w:hAnsi="Geared Slab Extrabold"/>
                                <w:b/>
                                <w:bCs/>
                                <w:color w:val="FF0000"/>
                                <w:sz w:val="64"/>
                                <w:szCs w:val="64"/>
                                <w:u w:val="single"/>
                                <w:lang w:val="en-CA"/>
                              </w:rPr>
                              <w:t xml:space="preserve"> </w:t>
                            </w:r>
                            <w:r>
                              <w:rPr>
                                <w:rFonts w:ascii="Geared Slab Extrabold" w:hAnsi="Geared Slab Extrabold"/>
                                <w:b/>
                                <w:bCs/>
                                <w:color w:val="FF0000"/>
                                <w:sz w:val="64"/>
                                <w:szCs w:val="64"/>
                                <w:u w:val="single"/>
                                <w:lang w:val="en-CA"/>
                              </w:rPr>
                              <w:br/>
                              <w:t>!-</w:t>
                            </w:r>
                            <w:r w:rsidRPr="002D0D81">
                              <w:rPr>
                                <w:rFonts w:ascii="Geared Slab Extrabold" w:hAnsi="Geared Slab Extrabold"/>
                                <w:b/>
                                <w:bCs/>
                                <w:color w:val="FF0000"/>
                                <w:sz w:val="64"/>
                                <w:szCs w:val="64"/>
                                <w:u w:val="single"/>
                                <w:lang w:val="en-CA"/>
                              </w:rPr>
                              <w:t>Dump-!</w:t>
                            </w:r>
                          </w:p>
                          <w:p w14:paraId="545C726D" w14:textId="77777777" w:rsidR="00A0335E" w:rsidRDefault="00A0335E" w:rsidP="00A96139">
                            <w:pPr>
                              <w:jc w:val="center"/>
                              <w:rPr>
                                <w:lang w:val="en-CA"/>
                              </w:rPr>
                            </w:pPr>
                          </w:p>
                          <w:p w14:paraId="799EA32D" w14:textId="77777777" w:rsidR="00A0335E" w:rsidRPr="00AE01BD" w:rsidRDefault="00A0335E" w:rsidP="00A96139">
                            <w:pPr>
                              <w:jc w:val="center"/>
                              <w:rPr>
                                <w:rFonts w:ascii="Klinic Slab Book" w:hAnsi="Klinic Slab Book"/>
                                <w:b/>
                                <w:lang w:val="en-CA"/>
                              </w:rPr>
                            </w:pPr>
                            <w:r w:rsidRPr="00AE01BD">
                              <w:rPr>
                                <w:rFonts w:ascii="Klinic Slab Book" w:hAnsi="Klinic Slab Book"/>
                                <w:b/>
                                <w:lang w:val="en-CA"/>
                              </w:rPr>
                              <w:t>Do you have one of these?</w:t>
                            </w:r>
                          </w:p>
                          <w:p w14:paraId="55E6DE8C" w14:textId="77777777" w:rsidR="00A0335E" w:rsidRPr="00AE01BD" w:rsidRDefault="00A0335E" w:rsidP="00A96139">
                            <w:pPr>
                              <w:rPr>
                                <w:rFonts w:ascii="Klinic Slab Book" w:hAnsi="Klinic Slab Book"/>
                                <w:b/>
                                <w:lang w:val="en-CA"/>
                              </w:rPr>
                            </w:pPr>
                          </w:p>
                          <w:p w14:paraId="14F47B9A" w14:textId="0CDE43CE" w:rsidR="00A0335E" w:rsidRPr="00AE01BD" w:rsidRDefault="00A0335E" w:rsidP="00A96139">
                            <w:pPr>
                              <w:jc w:val="center"/>
                              <w:rPr>
                                <w:rFonts w:ascii="Klinic Slab Book" w:hAnsi="Klinic Slab Book"/>
                                <w:b/>
                                <w:lang w:val="en-CA"/>
                              </w:rPr>
                            </w:pPr>
                          </w:p>
                          <w:p w14:paraId="02367527" w14:textId="77777777" w:rsidR="00A0335E" w:rsidRPr="00AE01BD" w:rsidRDefault="00A0335E" w:rsidP="00A96139">
                            <w:pPr>
                              <w:jc w:val="center"/>
                              <w:rPr>
                                <w:rFonts w:ascii="Klinic Slab Book" w:hAnsi="Klinic Slab Book"/>
                                <w:b/>
                                <w:lang w:val="en-CA"/>
                              </w:rPr>
                            </w:pPr>
                          </w:p>
                          <w:p w14:paraId="02B8DEEE" w14:textId="77777777" w:rsidR="00A0335E" w:rsidRDefault="00A0335E" w:rsidP="00A96139">
                            <w:pPr>
                              <w:jc w:val="center"/>
                              <w:rPr>
                                <w:rFonts w:ascii="Klinic Slab Book" w:hAnsi="Klinic Slab Book"/>
                                <w:b/>
                                <w:sz w:val="22"/>
                                <w:lang w:val="en-CA"/>
                              </w:rPr>
                            </w:pPr>
                          </w:p>
                          <w:p w14:paraId="094D0F1B" w14:textId="77777777" w:rsidR="00A0335E" w:rsidRDefault="00A0335E" w:rsidP="00A96139">
                            <w:pPr>
                              <w:jc w:val="center"/>
                              <w:rPr>
                                <w:rFonts w:ascii="Klinic Slab Book" w:hAnsi="Klinic Slab Book"/>
                                <w:b/>
                                <w:sz w:val="22"/>
                                <w:lang w:val="en-CA"/>
                              </w:rPr>
                            </w:pPr>
                          </w:p>
                          <w:p w14:paraId="6C492C97" w14:textId="77777777" w:rsidR="00A0335E" w:rsidRDefault="00A0335E" w:rsidP="00A96139">
                            <w:pPr>
                              <w:jc w:val="center"/>
                              <w:rPr>
                                <w:rFonts w:ascii="Klinic Slab Book" w:hAnsi="Klinic Slab Book"/>
                                <w:b/>
                                <w:sz w:val="22"/>
                                <w:lang w:val="en-CA"/>
                              </w:rPr>
                            </w:pPr>
                          </w:p>
                          <w:p w14:paraId="4E408D03" w14:textId="77777777" w:rsidR="00A0335E" w:rsidRPr="0029352B" w:rsidRDefault="00A0335E" w:rsidP="00A96139">
                            <w:pPr>
                              <w:jc w:val="center"/>
                              <w:rPr>
                                <w:rFonts w:ascii="Klinic Slab Book" w:hAnsi="Klinic Slab Book"/>
                                <w:b/>
                                <w:sz w:val="20"/>
                                <w:szCs w:val="20"/>
                                <w:lang w:val="en-CA"/>
                              </w:rPr>
                            </w:pPr>
                            <w:r w:rsidRPr="0029352B">
                              <w:rPr>
                                <w:rFonts w:ascii="Klinic Slab Book" w:hAnsi="Klinic Slab Book"/>
                                <w:b/>
                                <w:sz w:val="20"/>
                                <w:szCs w:val="20"/>
                                <w:lang w:val="en-CA"/>
                              </w:rPr>
                              <w:t xml:space="preserve">At Town &amp; Country Campground, it is mandatory for any unit wanting to use our sewer service to use an RV Sewer Adapter/Elbow. </w:t>
                            </w:r>
                          </w:p>
                          <w:p w14:paraId="37116ABC" w14:textId="77777777" w:rsidR="00A0335E" w:rsidRPr="0029352B" w:rsidRDefault="00A0335E" w:rsidP="00A96139">
                            <w:pPr>
                              <w:jc w:val="center"/>
                              <w:rPr>
                                <w:rFonts w:ascii="Klinic Slab Book" w:hAnsi="Klinic Slab Book"/>
                                <w:b/>
                                <w:sz w:val="20"/>
                                <w:szCs w:val="20"/>
                                <w:lang w:val="en-CA"/>
                              </w:rPr>
                            </w:pPr>
                          </w:p>
                          <w:p w14:paraId="7E39011A" w14:textId="1D6E99DD" w:rsidR="00A0335E" w:rsidRPr="0029352B" w:rsidRDefault="00A0335E" w:rsidP="00A96139">
                            <w:pPr>
                              <w:jc w:val="center"/>
                              <w:rPr>
                                <w:rFonts w:ascii="Klinic Slab Book" w:hAnsi="Klinic Slab Book"/>
                                <w:b/>
                                <w:sz w:val="20"/>
                                <w:szCs w:val="20"/>
                                <w:lang w:val="en-CA"/>
                              </w:rPr>
                            </w:pPr>
                            <w:r w:rsidRPr="0029352B">
                              <w:rPr>
                                <w:rFonts w:ascii="Klinic Slab Book" w:hAnsi="Klinic Slab Book"/>
                                <w:b/>
                                <w:sz w:val="20"/>
                                <w:szCs w:val="20"/>
                                <w:lang w:val="en-CA"/>
                              </w:rPr>
                              <w:t>If you do not have one, we have them available for purchase in the store.</w:t>
                            </w:r>
                          </w:p>
                          <w:p w14:paraId="6BEC3B88" w14:textId="77777777" w:rsidR="00A0335E" w:rsidRPr="001E1BB4" w:rsidRDefault="00A0335E" w:rsidP="00A96139">
                            <w:pPr>
                              <w:jc w:val="center"/>
                              <w:rPr>
                                <w:rFonts w:ascii="Klinic Slab Book" w:hAnsi="Klinic Slab Book"/>
                                <w:b/>
                                <w:sz w:val="6"/>
                                <w:szCs w:val="6"/>
                                <w:lang w:val="en-CA"/>
                              </w:rPr>
                            </w:pPr>
                          </w:p>
                          <w:p w14:paraId="60B4AF57" w14:textId="5EB0475F" w:rsidR="00A0335E" w:rsidRPr="0029352B" w:rsidRDefault="00A0335E" w:rsidP="00AE73E9">
                            <w:pPr>
                              <w:jc w:val="center"/>
                              <w:rPr>
                                <w:rFonts w:ascii="Klinic Slab Book" w:hAnsi="Klinic Slab Book"/>
                                <w:i/>
                                <w:sz w:val="18"/>
                                <w:szCs w:val="18"/>
                                <w:lang w:val="en-CA"/>
                              </w:rPr>
                            </w:pPr>
                            <w:r w:rsidRPr="0029352B">
                              <w:rPr>
                                <w:rFonts w:ascii="Klinic Slab Book" w:hAnsi="Klinic Slab Book"/>
                                <w:i/>
                                <w:sz w:val="18"/>
                                <w:szCs w:val="18"/>
                                <w:lang w:val="en-CA"/>
                              </w:rPr>
                              <w:t>*These adapters help keep sewer gasses from escaping when in-use and more importantly, prevent accidental sewage spills.  There is a $6,000 fine in Manitoba for raw sewage spills if you are caught. In addition, we have had several instances where campers not using elbow adapters have lost their entire sewer hoses down the sewer pipe which not only could cause pipe clogs and sewer back-up, it also causes immense damage to our sewage pumps and filters.</w:t>
                            </w:r>
                          </w:p>
                          <w:p w14:paraId="7BADEBEC" w14:textId="77777777" w:rsidR="00A0335E" w:rsidRDefault="00A0335E" w:rsidP="00FC10C4">
                            <w:pPr>
                              <w:pStyle w:val="Title-Dark"/>
                              <w:jc w:val="center"/>
                              <w:rPr>
                                <w:rFonts w:ascii="Klinic Slab Light" w:hAnsi="Klinic Slab Light"/>
                                <w:b/>
                                <w:color w:val="auto"/>
                                <w:sz w:val="18"/>
                                <w:szCs w:val="18"/>
                              </w:rPr>
                            </w:pPr>
                          </w:p>
                          <w:p w14:paraId="447B80F1" w14:textId="77777777" w:rsidR="00A0335E" w:rsidRDefault="00A0335E" w:rsidP="00FC10C4">
                            <w:pPr>
                              <w:pStyle w:val="Title-Dark"/>
                              <w:jc w:val="center"/>
                              <w:rPr>
                                <w:rFonts w:ascii="Klinic Slab Light" w:hAnsi="Klinic Slab Light"/>
                                <w:b/>
                                <w:color w:val="auto"/>
                                <w:sz w:val="18"/>
                                <w:szCs w:val="18"/>
                              </w:rPr>
                            </w:pPr>
                          </w:p>
                          <w:p w14:paraId="509776F9" w14:textId="6D431A74" w:rsidR="00A0335E" w:rsidRDefault="00A0335E" w:rsidP="00FC10C4">
                            <w:pPr>
                              <w:pStyle w:val="Title-Dark"/>
                              <w:jc w:val="center"/>
                              <w:rPr>
                                <w:rFonts w:ascii="Klinic Slab Light" w:hAnsi="Klinic Slab Light"/>
                                <w:b/>
                                <w:color w:val="auto"/>
                                <w:sz w:val="18"/>
                                <w:szCs w:val="18"/>
                              </w:rPr>
                            </w:pPr>
                            <w:r w:rsidRPr="00683F4E">
                              <w:rPr>
                                <w:rFonts w:ascii="Geared Slab Extrabold" w:hAnsi="Geared Slab Extrabold"/>
                                <w:b/>
                                <w:bCs/>
                                <w:color w:val="FF0000"/>
                                <w:szCs w:val="64"/>
                                <w:u w:val="single"/>
                                <w:lang w:val="en-CA"/>
                              </w:rPr>
                              <w:t xml:space="preserve">ATTENTION: </w:t>
                            </w:r>
                            <w:r>
                              <w:rPr>
                                <w:rFonts w:ascii="Klinic Slab Light" w:hAnsi="Klinic Slab Light"/>
                                <w:b/>
                                <w:color w:val="auto"/>
                                <w:sz w:val="18"/>
                                <w:szCs w:val="18"/>
                              </w:rPr>
                              <w:br/>
                            </w:r>
                            <w:r>
                              <w:rPr>
                                <w:rFonts w:ascii="Geared Slab Extrabold" w:hAnsi="Geared Slab Extrabold"/>
                                <w:b/>
                                <w:bCs/>
                                <w:color w:val="FF0000"/>
                                <w:sz w:val="56"/>
                                <w:szCs w:val="56"/>
                                <w:u w:val="single"/>
                                <w:lang w:val="en-CA"/>
                              </w:rPr>
                              <w:t>Campers with 50-</w:t>
                            </w:r>
                            <w:r w:rsidRPr="002A4039">
                              <w:rPr>
                                <w:rFonts w:ascii="Geared Slab Extrabold" w:hAnsi="Geared Slab Extrabold"/>
                                <w:b/>
                                <w:bCs/>
                                <w:color w:val="FF0000"/>
                                <w:sz w:val="56"/>
                                <w:szCs w:val="56"/>
                                <w:u w:val="single"/>
                                <w:lang w:val="en-CA"/>
                              </w:rPr>
                              <w:t>amp</w:t>
                            </w:r>
                            <w:r>
                              <w:rPr>
                                <w:rFonts w:ascii="Geared Slab Extrabold" w:hAnsi="Geared Slab Extrabold"/>
                                <w:b/>
                                <w:bCs/>
                                <w:color w:val="FF0000"/>
                                <w:sz w:val="56"/>
                                <w:szCs w:val="56"/>
                                <w:u w:val="single"/>
                                <w:lang w:val="en-CA"/>
                              </w:rPr>
                              <w:t xml:space="preserve"> RVs who voluntarily request 30-</w:t>
                            </w:r>
                            <w:r w:rsidRPr="002A4039">
                              <w:rPr>
                                <w:rFonts w:ascii="Geared Slab Extrabold" w:hAnsi="Geared Slab Extrabold"/>
                                <w:b/>
                                <w:bCs/>
                                <w:color w:val="FF0000"/>
                                <w:sz w:val="56"/>
                                <w:szCs w:val="56"/>
                                <w:u w:val="single"/>
                                <w:lang w:val="en-CA"/>
                              </w:rPr>
                              <w:t>amp sites</w:t>
                            </w:r>
                          </w:p>
                          <w:p w14:paraId="0E4385F0" w14:textId="77777777" w:rsidR="00A0335E" w:rsidRDefault="00A0335E" w:rsidP="00FC10C4">
                            <w:pPr>
                              <w:pStyle w:val="Title-Dark"/>
                              <w:jc w:val="center"/>
                              <w:rPr>
                                <w:rFonts w:ascii="Klinic Slab Light" w:hAnsi="Klinic Slab Light"/>
                                <w:b/>
                                <w:color w:val="auto"/>
                                <w:sz w:val="18"/>
                                <w:szCs w:val="18"/>
                              </w:rPr>
                            </w:pPr>
                          </w:p>
                          <w:p w14:paraId="7AE5CA34" w14:textId="4EBC25B2" w:rsidR="00A0335E" w:rsidRPr="00312A33" w:rsidRDefault="00A0335E" w:rsidP="00FC10C4">
                            <w:pPr>
                              <w:pStyle w:val="Title-Dark"/>
                              <w:jc w:val="center"/>
                              <w:rPr>
                                <w:rFonts w:ascii="Klinic Slab Light" w:hAnsi="Klinic Slab Light"/>
                                <w:b/>
                                <w:color w:val="auto"/>
                                <w:sz w:val="18"/>
                                <w:szCs w:val="18"/>
                              </w:rPr>
                            </w:pPr>
                            <w:r>
                              <w:rPr>
                                <w:rFonts w:ascii="Klinic Slab Light" w:hAnsi="Klinic Slab Light"/>
                                <w:b/>
                                <w:color w:val="auto"/>
                                <w:sz w:val="18"/>
                                <w:szCs w:val="18"/>
                              </w:rPr>
                              <w:t>If your RV requires 50 amp service, but you have specifically requested a 30 amp site, please be advised that in the event you exceed the capacity of the 30 amp service and require our breaker to be reset to restore your power, you will be required to pay the difference to use 50 amp service in addition to a $10 service fee.</w:t>
                            </w:r>
                          </w:p>
                        </w:txbxContent>
                      </wps:txbx>
                      <wps:bodyPr rot="0" vert="horz" wrap="square" lIns="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7A624" id="Text Box 31" o:spid="_x0000_s1029" type="#_x0000_t202" style="position:absolute;margin-left:18.2pt;margin-top:16.95pt;width:224.95pt;height:581.5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" filled="f" stroked="f">
                <v:textbox inset="0,0,3.6pt,0">
                  <w:txbxContent>
                    <w:p w14:paraId="7EBA83BA" w14:textId="19FA84A4" w:rsidR="00A0335E" w:rsidRPr="002D0D81" w:rsidRDefault="00A0335E" w:rsidP="001156DC">
                      <w:pPr>
                        <w:jc w:val="center"/>
                        <w:rPr>
                          <w:rFonts w:ascii="Geared Slab Extrabold" w:hAnsi="Geared Slab Extrabold"/>
                          <w:b/>
                          <w:bCs/>
                          <w:color w:val="FF0000"/>
                          <w:sz w:val="64"/>
                          <w:szCs w:val="64"/>
                          <w:u w:val="single"/>
                          <w:lang w:val="en-CA"/>
                        </w:rPr>
                      </w:pPr>
                      <w:r w:rsidRPr="002D0D81">
                        <w:rPr>
                          <w:rFonts w:ascii="Geared Slab Extrabold" w:hAnsi="Geared Slab Extrabold"/>
                          <w:b/>
                          <w:bCs/>
                          <w:color w:val="FF0000"/>
                          <w:sz w:val="64"/>
                          <w:szCs w:val="64"/>
                          <w:u w:val="single"/>
                          <w:lang w:val="en-CA"/>
                        </w:rPr>
                        <w:t>!-Before You</w:t>
                      </w:r>
                      <w:r>
                        <w:rPr>
                          <w:rFonts w:ascii="Geared Slab Extrabold" w:hAnsi="Geared Slab Extrabold"/>
                          <w:b/>
                          <w:bCs/>
                          <w:color w:val="FF0000"/>
                          <w:sz w:val="64"/>
                          <w:szCs w:val="64"/>
                          <w:u w:val="single"/>
                          <w:lang w:val="en-CA"/>
                        </w:rPr>
                        <w:t>-!</w:t>
                      </w:r>
                      <w:r w:rsidRPr="002D0D81">
                        <w:rPr>
                          <w:rFonts w:ascii="Geared Slab Extrabold" w:hAnsi="Geared Slab Extrabold"/>
                          <w:b/>
                          <w:bCs/>
                          <w:color w:val="FF0000"/>
                          <w:sz w:val="64"/>
                          <w:szCs w:val="64"/>
                          <w:u w:val="single"/>
                          <w:lang w:val="en-CA"/>
                        </w:rPr>
                        <w:t xml:space="preserve"> </w:t>
                      </w:r>
                      <w:r>
                        <w:rPr>
                          <w:rFonts w:ascii="Geared Slab Extrabold" w:hAnsi="Geared Slab Extrabold"/>
                          <w:b/>
                          <w:bCs/>
                          <w:color w:val="FF0000"/>
                          <w:sz w:val="64"/>
                          <w:szCs w:val="64"/>
                          <w:u w:val="single"/>
                          <w:lang w:val="en-CA"/>
                        </w:rPr>
                        <w:br/>
                        <w:t>!-</w:t>
                      </w:r>
                      <w:r w:rsidRPr="002D0D81">
                        <w:rPr>
                          <w:rFonts w:ascii="Geared Slab Extrabold" w:hAnsi="Geared Slab Extrabold"/>
                          <w:b/>
                          <w:bCs/>
                          <w:color w:val="FF0000"/>
                          <w:sz w:val="64"/>
                          <w:szCs w:val="64"/>
                          <w:u w:val="single"/>
                          <w:lang w:val="en-CA"/>
                        </w:rPr>
                        <w:t>Dump-!</w:t>
                      </w:r>
                    </w:p>
                    <w:p w14:paraId="545C726D" w14:textId="77777777" w:rsidR="00A0335E" w:rsidRDefault="00A0335E" w:rsidP="00A96139">
                      <w:pPr>
                        <w:jc w:val="center"/>
                        <w:rPr>
                          <w:lang w:val="en-CA"/>
                        </w:rPr>
                      </w:pPr>
                    </w:p>
                    <w:p w14:paraId="799EA32D" w14:textId="77777777" w:rsidR="00A0335E" w:rsidRPr="00AE01BD" w:rsidRDefault="00A0335E" w:rsidP="00A96139">
                      <w:pPr>
                        <w:jc w:val="center"/>
                        <w:rPr>
                          <w:rFonts w:ascii="Klinic Slab Book" w:hAnsi="Klinic Slab Book"/>
                          <w:b/>
                          <w:lang w:val="en-CA"/>
                        </w:rPr>
                      </w:pPr>
                      <w:r w:rsidRPr="00AE01BD">
                        <w:rPr>
                          <w:rFonts w:ascii="Klinic Slab Book" w:hAnsi="Klinic Slab Book"/>
                          <w:b/>
                          <w:lang w:val="en-CA"/>
                        </w:rPr>
                        <w:t>Do you have one of these?</w:t>
                      </w:r>
                    </w:p>
                    <w:p w14:paraId="55E6DE8C" w14:textId="77777777" w:rsidR="00A0335E" w:rsidRPr="00AE01BD" w:rsidRDefault="00A0335E" w:rsidP="00A96139">
                      <w:pPr>
                        <w:rPr>
                          <w:rFonts w:ascii="Klinic Slab Book" w:hAnsi="Klinic Slab Book"/>
                          <w:b/>
                          <w:lang w:val="en-CA"/>
                        </w:rPr>
                      </w:pPr>
                    </w:p>
                    <w:p w14:paraId="14F47B9A" w14:textId="0CDE43CE" w:rsidR="00A0335E" w:rsidRPr="00AE01BD" w:rsidRDefault="00A0335E" w:rsidP="00A96139">
                      <w:pPr>
                        <w:jc w:val="center"/>
                        <w:rPr>
                          <w:rFonts w:ascii="Klinic Slab Book" w:hAnsi="Klinic Slab Book"/>
                          <w:b/>
                          <w:lang w:val="en-CA"/>
                        </w:rPr>
                      </w:pPr>
                    </w:p>
                    <w:p w14:paraId="02367527" w14:textId="77777777" w:rsidR="00A0335E" w:rsidRPr="00AE01BD" w:rsidRDefault="00A0335E" w:rsidP="00A96139">
                      <w:pPr>
                        <w:jc w:val="center"/>
                        <w:rPr>
                          <w:rFonts w:ascii="Klinic Slab Book" w:hAnsi="Klinic Slab Book"/>
                          <w:b/>
                          <w:lang w:val="en-CA"/>
                        </w:rPr>
                      </w:pPr>
                    </w:p>
                    <w:p w14:paraId="02B8DEEE" w14:textId="77777777" w:rsidR="00A0335E" w:rsidRDefault="00A0335E" w:rsidP="00A96139">
                      <w:pPr>
                        <w:jc w:val="center"/>
                        <w:rPr>
                          <w:rFonts w:ascii="Klinic Slab Book" w:hAnsi="Klinic Slab Book"/>
                          <w:b/>
                          <w:sz w:val="22"/>
                          <w:lang w:val="en-CA"/>
                        </w:rPr>
                      </w:pPr>
                    </w:p>
                    <w:p w14:paraId="094D0F1B" w14:textId="77777777" w:rsidR="00A0335E" w:rsidRDefault="00A0335E" w:rsidP="00A96139">
                      <w:pPr>
                        <w:jc w:val="center"/>
                        <w:rPr>
                          <w:rFonts w:ascii="Klinic Slab Book" w:hAnsi="Klinic Slab Book"/>
                          <w:b/>
                          <w:sz w:val="22"/>
                          <w:lang w:val="en-CA"/>
                        </w:rPr>
                      </w:pPr>
                    </w:p>
                    <w:p w14:paraId="6C492C97" w14:textId="77777777" w:rsidR="00A0335E" w:rsidRDefault="00A0335E" w:rsidP="00A96139">
                      <w:pPr>
                        <w:jc w:val="center"/>
                        <w:rPr>
                          <w:rFonts w:ascii="Klinic Slab Book" w:hAnsi="Klinic Slab Book"/>
                          <w:b/>
                          <w:sz w:val="22"/>
                          <w:lang w:val="en-CA"/>
                        </w:rPr>
                      </w:pPr>
                    </w:p>
                    <w:p w14:paraId="4E408D03" w14:textId="77777777" w:rsidR="00A0335E" w:rsidRPr="0029352B" w:rsidRDefault="00A0335E" w:rsidP="00A96139">
                      <w:pPr>
                        <w:jc w:val="center"/>
                        <w:rPr>
                          <w:rFonts w:ascii="Klinic Slab Book" w:hAnsi="Klinic Slab Book"/>
                          <w:b/>
                          <w:sz w:val="20"/>
                          <w:szCs w:val="20"/>
                          <w:lang w:val="en-CA"/>
                        </w:rPr>
                      </w:pPr>
                      <w:r w:rsidRPr="0029352B">
                        <w:rPr>
                          <w:rFonts w:ascii="Klinic Slab Book" w:hAnsi="Klinic Slab Book"/>
                          <w:b/>
                          <w:sz w:val="20"/>
                          <w:szCs w:val="20"/>
                          <w:lang w:val="en-CA"/>
                        </w:rPr>
                        <w:t xml:space="preserve">At Town &amp; Country Campground, it is mandatory for any unit wanting to use our sewer service to use an RV Sewer Adapter/Elbow. </w:t>
                      </w:r>
                    </w:p>
                    <w:p w14:paraId="37116ABC" w14:textId="77777777" w:rsidR="00A0335E" w:rsidRPr="0029352B" w:rsidRDefault="00A0335E" w:rsidP="00A96139">
                      <w:pPr>
                        <w:jc w:val="center"/>
                        <w:rPr>
                          <w:rFonts w:ascii="Klinic Slab Book" w:hAnsi="Klinic Slab Book"/>
                          <w:b/>
                          <w:sz w:val="20"/>
                          <w:szCs w:val="20"/>
                          <w:lang w:val="en-CA"/>
                        </w:rPr>
                      </w:pPr>
                    </w:p>
                    <w:p w14:paraId="7E39011A" w14:textId="1D6E99DD" w:rsidR="00A0335E" w:rsidRPr="0029352B" w:rsidRDefault="00A0335E" w:rsidP="00A96139">
                      <w:pPr>
                        <w:jc w:val="center"/>
                        <w:rPr>
                          <w:rFonts w:ascii="Klinic Slab Book" w:hAnsi="Klinic Slab Book"/>
                          <w:b/>
                          <w:sz w:val="20"/>
                          <w:szCs w:val="20"/>
                          <w:lang w:val="en-CA"/>
                        </w:rPr>
                      </w:pPr>
                      <w:r w:rsidRPr="0029352B">
                        <w:rPr>
                          <w:rFonts w:ascii="Klinic Slab Book" w:hAnsi="Klinic Slab Book"/>
                          <w:b/>
                          <w:sz w:val="20"/>
                          <w:szCs w:val="20"/>
                          <w:lang w:val="en-CA"/>
                        </w:rPr>
                        <w:t>If you do not have one, we have them available for purchase in the store.</w:t>
                      </w:r>
                    </w:p>
                    <w:p w14:paraId="6BEC3B88" w14:textId="77777777" w:rsidR="00A0335E" w:rsidRPr="001E1BB4" w:rsidRDefault="00A0335E" w:rsidP="00A96139">
                      <w:pPr>
                        <w:jc w:val="center"/>
                        <w:rPr>
                          <w:rFonts w:ascii="Klinic Slab Book" w:hAnsi="Klinic Slab Book"/>
                          <w:b/>
                          <w:sz w:val="6"/>
                          <w:szCs w:val="6"/>
                          <w:lang w:val="en-CA"/>
                        </w:rPr>
                      </w:pPr>
                    </w:p>
                    <w:p w14:paraId="60B4AF57" w14:textId="5EB0475F" w:rsidR="00A0335E" w:rsidRPr="0029352B" w:rsidRDefault="00A0335E" w:rsidP="00AE73E9">
                      <w:pPr>
                        <w:jc w:val="center"/>
                        <w:rPr>
                          <w:rFonts w:ascii="Klinic Slab Book" w:hAnsi="Klinic Slab Book"/>
                          <w:i/>
                          <w:sz w:val="18"/>
                          <w:szCs w:val="18"/>
                          <w:lang w:val="en-CA"/>
                        </w:rPr>
                      </w:pPr>
                      <w:r w:rsidRPr="0029352B">
                        <w:rPr>
                          <w:rFonts w:ascii="Klinic Slab Book" w:hAnsi="Klinic Slab Book"/>
                          <w:i/>
                          <w:sz w:val="18"/>
                          <w:szCs w:val="18"/>
                          <w:lang w:val="en-CA"/>
                        </w:rPr>
                        <w:t>*These adapters help keep sewer gasses from escaping when in-use and more importantly, prevent accidental sewage spills.  There is a $6,000 fine in Manitoba for raw sewage spills if you are caught. In addition, we have had several instances where campers not using elbow adapters have lost their entire sewer hoses down the sewer pipe which not only could cause pipe clogs and sewer back-up, it also causes immense damage to our sewage pumps and filters.</w:t>
                      </w:r>
                    </w:p>
                    <w:p w14:paraId="7BADEBEC" w14:textId="77777777" w:rsidR="00A0335E" w:rsidRDefault="00A0335E" w:rsidP="00FC10C4">
                      <w:pPr>
                        <w:pStyle w:val="Title-Dark"/>
                        <w:jc w:val="center"/>
                        <w:rPr>
                          <w:rFonts w:ascii="Klinic Slab Light" w:hAnsi="Klinic Slab Light"/>
                          <w:b/>
                          <w:color w:val="auto"/>
                          <w:sz w:val="18"/>
                          <w:szCs w:val="18"/>
                        </w:rPr>
                      </w:pPr>
                    </w:p>
                    <w:p w14:paraId="447B80F1" w14:textId="77777777" w:rsidR="00A0335E" w:rsidRDefault="00A0335E" w:rsidP="00FC10C4">
                      <w:pPr>
                        <w:pStyle w:val="Title-Dark"/>
                        <w:jc w:val="center"/>
                        <w:rPr>
                          <w:rFonts w:ascii="Klinic Slab Light" w:hAnsi="Klinic Slab Light"/>
                          <w:b/>
                          <w:color w:val="auto"/>
                          <w:sz w:val="18"/>
                          <w:szCs w:val="18"/>
                        </w:rPr>
                      </w:pPr>
                    </w:p>
                    <w:p w14:paraId="509776F9" w14:textId="6D431A74" w:rsidR="00A0335E" w:rsidRDefault="00A0335E" w:rsidP="00FC10C4">
                      <w:pPr>
                        <w:pStyle w:val="Title-Dark"/>
                        <w:jc w:val="center"/>
                        <w:rPr>
                          <w:rFonts w:ascii="Klinic Slab Light" w:hAnsi="Klinic Slab Light"/>
                          <w:b/>
                          <w:color w:val="auto"/>
                          <w:sz w:val="18"/>
                          <w:szCs w:val="18"/>
                        </w:rPr>
                      </w:pPr>
                      <w:r w:rsidRPr="00683F4E">
                        <w:rPr>
                          <w:rFonts w:ascii="Geared Slab Extrabold" w:hAnsi="Geared Slab Extrabold"/>
                          <w:b/>
                          <w:bCs/>
                          <w:color w:val="FF0000"/>
                          <w:szCs w:val="64"/>
                          <w:u w:val="single"/>
                          <w:lang w:val="en-CA"/>
                        </w:rPr>
                        <w:t xml:space="preserve">ATTENTION: </w:t>
                      </w:r>
                      <w:r>
                        <w:rPr>
                          <w:rFonts w:ascii="Klinic Slab Light" w:hAnsi="Klinic Slab Light"/>
                          <w:b/>
                          <w:color w:val="auto"/>
                          <w:sz w:val="18"/>
                          <w:szCs w:val="18"/>
                        </w:rPr>
                        <w:br/>
                      </w:r>
                      <w:r>
                        <w:rPr>
                          <w:rFonts w:ascii="Geared Slab Extrabold" w:hAnsi="Geared Slab Extrabold"/>
                          <w:b/>
                          <w:bCs/>
                          <w:color w:val="FF0000"/>
                          <w:sz w:val="56"/>
                          <w:szCs w:val="56"/>
                          <w:u w:val="single"/>
                          <w:lang w:val="en-CA"/>
                        </w:rPr>
                        <w:t>Campers with 50-</w:t>
                      </w:r>
                      <w:r w:rsidRPr="002A4039">
                        <w:rPr>
                          <w:rFonts w:ascii="Geared Slab Extrabold" w:hAnsi="Geared Slab Extrabold"/>
                          <w:b/>
                          <w:bCs/>
                          <w:color w:val="FF0000"/>
                          <w:sz w:val="56"/>
                          <w:szCs w:val="56"/>
                          <w:u w:val="single"/>
                          <w:lang w:val="en-CA"/>
                        </w:rPr>
                        <w:t>amp</w:t>
                      </w:r>
                      <w:r>
                        <w:rPr>
                          <w:rFonts w:ascii="Geared Slab Extrabold" w:hAnsi="Geared Slab Extrabold"/>
                          <w:b/>
                          <w:bCs/>
                          <w:color w:val="FF0000"/>
                          <w:sz w:val="56"/>
                          <w:szCs w:val="56"/>
                          <w:u w:val="single"/>
                          <w:lang w:val="en-CA"/>
                        </w:rPr>
                        <w:t xml:space="preserve"> RVs who voluntarily request 30-</w:t>
                      </w:r>
                      <w:r w:rsidRPr="002A4039">
                        <w:rPr>
                          <w:rFonts w:ascii="Geared Slab Extrabold" w:hAnsi="Geared Slab Extrabold"/>
                          <w:b/>
                          <w:bCs/>
                          <w:color w:val="FF0000"/>
                          <w:sz w:val="56"/>
                          <w:szCs w:val="56"/>
                          <w:u w:val="single"/>
                          <w:lang w:val="en-CA"/>
                        </w:rPr>
                        <w:t>amp sites</w:t>
                      </w:r>
                    </w:p>
                    <w:p w14:paraId="0E4385F0" w14:textId="77777777" w:rsidR="00A0335E" w:rsidRDefault="00A0335E" w:rsidP="00FC10C4">
                      <w:pPr>
                        <w:pStyle w:val="Title-Dark"/>
                        <w:jc w:val="center"/>
                        <w:rPr>
                          <w:rFonts w:ascii="Klinic Slab Light" w:hAnsi="Klinic Slab Light"/>
                          <w:b/>
                          <w:color w:val="auto"/>
                          <w:sz w:val="18"/>
                          <w:szCs w:val="18"/>
                        </w:rPr>
                      </w:pPr>
                    </w:p>
                    <w:p w14:paraId="7AE5CA34" w14:textId="4EBC25B2" w:rsidR="00A0335E" w:rsidRPr="00312A33" w:rsidRDefault="00A0335E" w:rsidP="00FC10C4">
                      <w:pPr>
                        <w:pStyle w:val="Title-Dark"/>
                        <w:jc w:val="center"/>
                        <w:rPr>
                          <w:rFonts w:ascii="Klinic Slab Light" w:hAnsi="Klinic Slab Light"/>
                          <w:b/>
                          <w:color w:val="auto"/>
                          <w:sz w:val="18"/>
                          <w:szCs w:val="18"/>
                        </w:rPr>
                      </w:pPr>
                      <w:r>
                        <w:rPr>
                          <w:rFonts w:ascii="Klinic Slab Light" w:hAnsi="Klinic Slab Light"/>
                          <w:b/>
                          <w:color w:val="auto"/>
                          <w:sz w:val="18"/>
                          <w:szCs w:val="18"/>
                        </w:rPr>
                        <w:t>If your RV requires 50 amp service, but you have specifically requested a 30 amp site, please be advised that in the event you exceed the capacity of the 30 amp service and require our breaker to be reset to restore your power, you will be required to pay the difference to use 50 amp service in addition to a $10 service fee.</w:t>
                      </w:r>
                    </w:p>
                  </w:txbxContent>
                </v:textbox>
                <w10:wrap type="tight" anchorx="page" anchory="page"/>
              </v:shape>
            </w:pict>
          </mc:Fallback>
        </mc:AlternateContent>
      </w:r>
      <w:r w:rsidR="001156DC" w:rsidRPr="00AE01BD">
        <w:rPr>
          <w:rFonts w:ascii="Klinic Slab Book" w:hAnsi="Klinic Slab Book"/>
          <w:b/>
          <w:noProof/>
        </w:rPr>
        <w:drawing>
          <wp:anchor distT="0" distB="0" distL="114300" distR="114300" simplePos="0" relativeHeight="251681792" behindDoc="0" locked="0" layoutInCell="1" allowOverlap="1" wp14:anchorId="61A5E5CE" wp14:editId="720DEA6D">
            <wp:simplePos x="0" y="0"/>
            <wp:positionH relativeFrom="page">
              <wp:posOffset>1934210</wp:posOffset>
            </wp:positionH>
            <wp:positionV relativeFrom="page">
              <wp:posOffset>1376045</wp:posOffset>
            </wp:positionV>
            <wp:extent cx="847725" cy="843280"/>
            <wp:effectExtent l="0" t="0" r="0" b="0"/>
            <wp:wrapTight wrapText="bothSides">
              <wp:wrapPolygon edited="0">
                <wp:start x="7119" y="0"/>
                <wp:lineTo x="647" y="4554"/>
                <wp:lineTo x="647" y="9759"/>
                <wp:lineTo x="3883" y="11711"/>
                <wp:lineTo x="3883" y="14964"/>
                <wp:lineTo x="9061" y="20169"/>
                <wp:lineTo x="12297" y="20819"/>
                <wp:lineTo x="16827" y="20819"/>
                <wp:lineTo x="17474" y="20169"/>
                <wp:lineTo x="20710" y="11711"/>
                <wp:lineTo x="19416" y="0"/>
                <wp:lineTo x="7119"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02-3103.jpg"/>
                    <pic:cNvPicPr/>
                  </pic:nvPicPr>
                  <pic:blipFill>
                    <a:blip r:embed="rId7" cstate="print">
                      <a:extLst>
                        <a:ext uri="{BEBA8EAE-BF5A-486C-A8C5-ECC9F3942E4B}">
                          <a14:imgProps xmlns:a14="http://schemas.microsoft.com/office/drawing/2010/main">
                            <a14:imgLayer r:embed="rId8">
                              <a14:imgEffect>
                                <a14:backgroundRemoval t="3653" b="100000" l="682" r="100000"/>
                              </a14:imgEffect>
                            </a14:imgLayer>
                          </a14:imgProps>
                        </a:ext>
                        <a:ext uri="{28A0092B-C50C-407E-A947-70E740481C1C}">
                          <a14:useLocalDpi xmlns:a14="http://schemas.microsoft.com/office/drawing/2010/main" val="0"/>
                        </a:ext>
                      </a:extLst>
                    </a:blip>
                    <a:stretch>
                      <a:fillRect/>
                    </a:stretch>
                  </pic:blipFill>
                  <pic:spPr>
                    <a:xfrm>
                      <a:off x="0" y="0"/>
                      <a:ext cx="847725" cy="843280"/>
                    </a:xfrm>
                    <a:prstGeom prst="rect">
                      <a:avLst/>
                    </a:prstGeom>
                  </pic:spPr>
                </pic:pic>
              </a:graphicData>
            </a:graphic>
          </wp:anchor>
        </w:drawing>
      </w:r>
      <w:r w:rsidR="001156DC" w:rsidRPr="00AE01BD">
        <w:rPr>
          <w:rFonts w:ascii="Klinic Slab Book" w:hAnsi="Klinic Slab Book"/>
          <w:b/>
          <w:noProof/>
        </w:rPr>
        <w:drawing>
          <wp:anchor distT="0" distB="0" distL="114300" distR="114300" simplePos="0" relativeHeight="251683840" behindDoc="0" locked="0" layoutInCell="1" allowOverlap="1" wp14:anchorId="17C8CA34" wp14:editId="351497BC">
            <wp:simplePos x="0" y="0"/>
            <wp:positionH relativeFrom="page">
              <wp:posOffset>1311275</wp:posOffset>
            </wp:positionH>
            <wp:positionV relativeFrom="page">
              <wp:posOffset>1510030</wp:posOffset>
            </wp:positionV>
            <wp:extent cx="622935" cy="709295"/>
            <wp:effectExtent l="0" t="0" r="12065" b="1905"/>
            <wp:wrapTight wrapText="bothSides">
              <wp:wrapPolygon edited="0">
                <wp:start x="11450" y="0"/>
                <wp:lineTo x="0" y="0"/>
                <wp:lineTo x="0" y="6188"/>
                <wp:lineTo x="1761" y="13150"/>
                <wp:lineTo x="9688" y="20885"/>
                <wp:lineTo x="10569" y="20885"/>
                <wp:lineTo x="16734" y="20885"/>
                <wp:lineTo x="17615" y="20885"/>
                <wp:lineTo x="21138" y="13923"/>
                <wp:lineTo x="21138" y="4641"/>
                <wp:lineTo x="15853" y="0"/>
                <wp:lineTo x="1145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M39471_20_500.jpg"/>
                    <pic:cNvPicPr/>
                  </pic:nvPicPr>
                  <pic:blipFill>
                    <a:blip r:embed="rId9">
                      <a:extLst>
                        <a:ext uri="{BEBA8EAE-BF5A-486C-A8C5-ECC9F3942E4B}">
                          <a14:imgProps xmlns:a14="http://schemas.microsoft.com/office/drawing/2010/main">
                            <a14:imgLayer r:embed="rId10">
                              <a14:imgEffect>
                                <a14:backgroundRemoval t="1000" b="98400" l="0" r="100000"/>
                              </a14:imgEffect>
                            </a14:imgLayer>
                          </a14:imgProps>
                        </a:ext>
                        <a:ext uri="{28A0092B-C50C-407E-A947-70E740481C1C}">
                          <a14:useLocalDpi xmlns:a14="http://schemas.microsoft.com/office/drawing/2010/main" val="0"/>
                        </a:ext>
                      </a:extLst>
                    </a:blip>
                    <a:stretch>
                      <a:fillRect/>
                    </a:stretch>
                  </pic:blipFill>
                  <pic:spPr>
                    <a:xfrm>
                      <a:off x="0" y="0"/>
                      <a:ext cx="622935" cy="709295"/>
                    </a:xfrm>
                    <a:prstGeom prst="rect">
                      <a:avLst/>
                    </a:prstGeom>
                  </pic:spPr>
                </pic:pic>
              </a:graphicData>
            </a:graphic>
          </wp:anchor>
        </w:drawing>
      </w:r>
      <w:r w:rsidR="001156DC" w:rsidRPr="00AE01BD">
        <w:rPr>
          <w:rFonts w:ascii="Klinic Slab Book" w:hAnsi="Klinic Slab Book"/>
          <w:b/>
          <w:noProof/>
        </w:rPr>
        <w:drawing>
          <wp:anchor distT="0" distB="0" distL="114300" distR="114300" simplePos="0" relativeHeight="251682816" behindDoc="0" locked="0" layoutInCell="1" allowOverlap="1" wp14:anchorId="191C46DE" wp14:editId="7874D4CC">
            <wp:simplePos x="0" y="0"/>
            <wp:positionH relativeFrom="page">
              <wp:posOffset>466090</wp:posOffset>
            </wp:positionH>
            <wp:positionV relativeFrom="page">
              <wp:posOffset>1482725</wp:posOffset>
            </wp:positionV>
            <wp:extent cx="737235" cy="791845"/>
            <wp:effectExtent l="0" t="0" r="0" b="0"/>
            <wp:wrapTight wrapText="bothSides">
              <wp:wrapPolygon edited="0">
                <wp:start x="8186" y="0"/>
                <wp:lineTo x="0" y="2079"/>
                <wp:lineTo x="0" y="11779"/>
                <wp:lineTo x="7442" y="12472"/>
                <wp:lineTo x="8186" y="20786"/>
                <wp:lineTo x="17116" y="20786"/>
                <wp:lineTo x="17860" y="20093"/>
                <wp:lineTo x="20837" y="13857"/>
                <wp:lineTo x="20837" y="7621"/>
                <wp:lineTo x="17860" y="1386"/>
                <wp:lineTo x="14884" y="0"/>
                <wp:lineTo x="8186"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mco_easy_slip_4-in-1_rv_sewer_adapter_with_elbow_39144_pack.jpg"/>
                    <pic:cNvPicPr/>
                  </pic:nvPicPr>
                  <pic:blipFill>
                    <a:blip r:embed="rId11">
                      <a:extLst>
                        <a:ext uri="{BEBA8EAE-BF5A-486C-A8C5-ECC9F3942E4B}">
                          <a14:imgProps xmlns:a14="http://schemas.microsoft.com/office/drawing/2010/main">
                            <a14:imgLayer r:embed="rId12">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737235" cy="791845"/>
                    </a:xfrm>
                    <a:prstGeom prst="rect">
                      <a:avLst/>
                    </a:prstGeom>
                  </pic:spPr>
                </pic:pic>
              </a:graphicData>
            </a:graphic>
          </wp:anchor>
        </w:drawing>
      </w:r>
      <w:r w:rsidR="00217993">
        <w:rPr>
          <w:noProof/>
        </w:rPr>
        <w:drawing>
          <wp:anchor distT="0" distB="0" distL="114300" distR="114300" simplePos="0" relativeHeight="251666432" behindDoc="0" locked="0" layoutInCell="1" allowOverlap="1" wp14:anchorId="6E93FFF9" wp14:editId="33F32BCF">
            <wp:simplePos x="0" y="0"/>
            <wp:positionH relativeFrom="page">
              <wp:posOffset>7037070</wp:posOffset>
            </wp:positionH>
            <wp:positionV relativeFrom="page">
              <wp:posOffset>779145</wp:posOffset>
            </wp:positionV>
            <wp:extent cx="2419350" cy="2074545"/>
            <wp:effectExtent l="0" t="0" r="0" b="8255"/>
            <wp:wrapThrough wrapText="bothSides">
              <wp:wrapPolygon edited="0">
                <wp:start x="8617" y="0"/>
                <wp:lineTo x="7257" y="264"/>
                <wp:lineTo x="2948" y="3702"/>
                <wp:lineTo x="1587" y="8463"/>
                <wp:lineTo x="1587" y="12694"/>
                <wp:lineTo x="0" y="16661"/>
                <wp:lineTo x="0" y="17455"/>
                <wp:lineTo x="1134" y="21157"/>
                <wp:lineTo x="1134" y="21421"/>
                <wp:lineTo x="20183" y="21421"/>
                <wp:lineTo x="20183" y="21157"/>
                <wp:lineTo x="21317" y="17455"/>
                <wp:lineTo x="21317" y="16661"/>
                <wp:lineTo x="19956" y="12694"/>
                <wp:lineTo x="19956" y="8463"/>
                <wp:lineTo x="18822" y="3438"/>
                <wp:lineTo x="14513" y="529"/>
                <wp:lineTo x="12926" y="0"/>
                <wp:lineTo x="8617"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wn&amp;Country_Logo.eps"/>
                    <pic:cNvPicPr/>
                  </pic:nvPicPr>
                  <pic:blipFill>
                    <a:blip r:embed="rId13">
                      <a:extLst>
                        <a:ext uri="{28A0092B-C50C-407E-A947-70E740481C1C}">
                          <a14:useLocalDpi xmlns:a14="http://schemas.microsoft.com/office/drawing/2010/main" val="0"/>
                        </a:ext>
                      </a:extLst>
                    </a:blip>
                    <a:stretch>
                      <a:fillRect/>
                    </a:stretch>
                  </pic:blipFill>
                  <pic:spPr>
                    <a:xfrm>
                      <a:off x="0" y="0"/>
                      <a:ext cx="2419350" cy="2074545"/>
                    </a:xfrm>
                    <a:prstGeom prst="rect">
                      <a:avLst/>
                    </a:prstGeom>
                  </pic:spPr>
                </pic:pic>
              </a:graphicData>
            </a:graphic>
            <wp14:sizeRelH relativeFrom="margin">
              <wp14:pctWidth>0</wp14:pctWidth>
            </wp14:sizeRelH>
            <wp14:sizeRelV relativeFrom="margin">
              <wp14:pctHeight>0</wp14:pctHeight>
            </wp14:sizeRelV>
          </wp:anchor>
        </w:drawing>
      </w:r>
      <w:r w:rsidR="00217993">
        <w:rPr>
          <w:noProof/>
        </w:rPr>
        <mc:AlternateContent>
          <mc:Choice Requires="wps">
            <w:drawing>
              <wp:anchor distT="0" distB="0" distL="114300" distR="114300" simplePos="0" relativeHeight="251665408" behindDoc="0" locked="0" layoutInCell="1" allowOverlap="1" wp14:anchorId="72887570" wp14:editId="145D3C00">
                <wp:simplePos x="0" y="0"/>
                <wp:positionH relativeFrom="page">
                  <wp:posOffset>6521450</wp:posOffset>
                </wp:positionH>
                <wp:positionV relativeFrom="page">
                  <wp:posOffset>2853690</wp:posOffset>
                </wp:positionV>
                <wp:extent cx="3418840" cy="3173730"/>
                <wp:effectExtent l="0" t="0" r="10160" b="1270"/>
                <wp:wrapTight wrapText="bothSides">
                  <wp:wrapPolygon edited="0">
                    <wp:start x="0" y="0"/>
                    <wp:lineTo x="0" y="21436"/>
                    <wp:lineTo x="21504" y="21436"/>
                    <wp:lineTo x="21504" y="0"/>
                    <wp:lineTo x="0" y="0"/>
                  </wp:wrapPolygon>
                </wp:wrapTight>
                <wp:docPr id="3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840" cy="31737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4F3D5B4" w14:textId="77777777" w:rsidR="00A0335E" w:rsidRDefault="00A0335E" w:rsidP="00933D4B">
                            <w:pPr>
                              <w:pStyle w:val="Title-Dark"/>
                              <w:jc w:val="center"/>
                              <w:rPr>
                                <w:rFonts w:ascii="Geared Slab Extrabold" w:hAnsi="Geared Slab Extrabold"/>
                                <w:color w:val="auto"/>
                                <w:sz w:val="56"/>
                              </w:rPr>
                            </w:pPr>
                          </w:p>
                          <w:p w14:paraId="3EC842AD" w14:textId="77777777" w:rsidR="00A0335E" w:rsidRPr="00FC36D1" w:rsidRDefault="00A0335E" w:rsidP="00933D4B">
                            <w:pPr>
                              <w:pStyle w:val="Title-Dark"/>
                              <w:jc w:val="center"/>
                              <w:rPr>
                                <w:rFonts w:ascii="Geared Slab Extrabold" w:hAnsi="Geared Slab Extrabold"/>
                                <w:color w:val="auto"/>
                                <w:sz w:val="92"/>
                                <w:szCs w:val="92"/>
                              </w:rPr>
                            </w:pPr>
                            <w:r w:rsidRPr="00FC36D1">
                              <w:rPr>
                                <w:rFonts w:ascii="Geared Slab Extrabold" w:hAnsi="Geared Slab Extrabold"/>
                                <w:color w:val="auto"/>
                                <w:sz w:val="92"/>
                                <w:szCs w:val="92"/>
                              </w:rPr>
                              <w:t>Welcome to</w:t>
                            </w:r>
                          </w:p>
                          <w:p w14:paraId="1CCA83C6" w14:textId="640472DE" w:rsidR="00A0335E" w:rsidRPr="00FC36D1" w:rsidRDefault="00A0335E" w:rsidP="00933D4B">
                            <w:pPr>
                              <w:pStyle w:val="Title-Dark"/>
                              <w:jc w:val="center"/>
                              <w:rPr>
                                <w:rFonts w:ascii="Geared Slab Extrabold" w:hAnsi="Geared Slab Extrabold"/>
                                <w:color w:val="auto"/>
                                <w:sz w:val="92"/>
                                <w:szCs w:val="92"/>
                              </w:rPr>
                            </w:pPr>
                            <w:r w:rsidRPr="00FC36D1">
                              <w:rPr>
                                <w:rFonts w:ascii="Geared Slab Extrabold" w:hAnsi="Geared Slab Extrabold"/>
                                <w:color w:val="auto"/>
                                <w:sz w:val="92"/>
                                <w:szCs w:val="92"/>
                              </w:rPr>
                              <w:t>Town &amp; Country</w:t>
                            </w:r>
                          </w:p>
                          <w:p w14:paraId="0D75B826" w14:textId="19B78EEF" w:rsidR="00A0335E" w:rsidRPr="00FC36D1" w:rsidRDefault="00A0335E" w:rsidP="00933D4B">
                            <w:pPr>
                              <w:pStyle w:val="Title-Dark"/>
                              <w:jc w:val="center"/>
                              <w:rPr>
                                <w:rFonts w:ascii="Geared Slab Extrabold" w:hAnsi="Geared Slab Extrabold"/>
                                <w:color w:val="auto"/>
                                <w:sz w:val="92"/>
                                <w:szCs w:val="92"/>
                              </w:rPr>
                            </w:pPr>
                            <w:r w:rsidRPr="00FC36D1">
                              <w:rPr>
                                <w:rFonts w:ascii="Geared Slab Extrabold" w:hAnsi="Geared Slab Extrabold"/>
                                <w:color w:val="auto"/>
                                <w:sz w:val="92"/>
                                <w:szCs w:val="92"/>
                              </w:rPr>
                              <w:t>Campground!</w:t>
                            </w:r>
                          </w:p>
                        </w:txbxContent>
                      </wps:txbx>
                      <wps:bodyPr rot="0" vert="horz" wrap="square" lIns="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87570" id="_x0000_s1030" type="#_x0000_t202" style="position:absolute;margin-left:513.5pt;margin-top:224.7pt;width:269.2pt;height:249.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" filled="f" stroked="f">
                <v:textbox inset="0,0,3.6pt,0">
                  <w:txbxContent>
                    <w:p w14:paraId="44F3D5B4" w14:textId="77777777" w:rsidR="00A0335E" w:rsidRDefault="00A0335E" w:rsidP="00933D4B">
                      <w:pPr>
                        <w:pStyle w:val="Title-Dark"/>
                        <w:jc w:val="center"/>
                        <w:rPr>
                          <w:rFonts w:ascii="Geared Slab Extrabold" w:hAnsi="Geared Slab Extrabold"/>
                          <w:color w:val="auto"/>
                          <w:sz w:val="56"/>
                        </w:rPr>
                      </w:pPr>
                    </w:p>
                    <w:p w14:paraId="3EC842AD" w14:textId="77777777" w:rsidR="00A0335E" w:rsidRPr="00FC36D1" w:rsidRDefault="00A0335E" w:rsidP="00933D4B">
                      <w:pPr>
                        <w:pStyle w:val="Title-Dark"/>
                        <w:jc w:val="center"/>
                        <w:rPr>
                          <w:rFonts w:ascii="Geared Slab Extrabold" w:hAnsi="Geared Slab Extrabold"/>
                          <w:color w:val="auto"/>
                          <w:sz w:val="92"/>
                          <w:szCs w:val="92"/>
                        </w:rPr>
                      </w:pPr>
                      <w:r w:rsidRPr="00FC36D1">
                        <w:rPr>
                          <w:rFonts w:ascii="Geared Slab Extrabold" w:hAnsi="Geared Slab Extrabold"/>
                          <w:color w:val="auto"/>
                          <w:sz w:val="92"/>
                          <w:szCs w:val="92"/>
                        </w:rPr>
                        <w:t>Welcome to</w:t>
                      </w:r>
                    </w:p>
                    <w:p w14:paraId="1CCA83C6" w14:textId="640472DE" w:rsidR="00A0335E" w:rsidRPr="00FC36D1" w:rsidRDefault="00A0335E" w:rsidP="00933D4B">
                      <w:pPr>
                        <w:pStyle w:val="Title-Dark"/>
                        <w:jc w:val="center"/>
                        <w:rPr>
                          <w:rFonts w:ascii="Geared Slab Extrabold" w:hAnsi="Geared Slab Extrabold"/>
                          <w:color w:val="auto"/>
                          <w:sz w:val="92"/>
                          <w:szCs w:val="92"/>
                        </w:rPr>
                      </w:pPr>
                      <w:r w:rsidRPr="00FC36D1">
                        <w:rPr>
                          <w:rFonts w:ascii="Geared Slab Extrabold" w:hAnsi="Geared Slab Extrabold"/>
                          <w:color w:val="auto"/>
                          <w:sz w:val="92"/>
                          <w:szCs w:val="92"/>
                        </w:rPr>
                        <w:t>Town &amp; Country</w:t>
                      </w:r>
                    </w:p>
                    <w:p w14:paraId="0D75B826" w14:textId="19B78EEF" w:rsidR="00A0335E" w:rsidRPr="00FC36D1" w:rsidRDefault="00A0335E" w:rsidP="00933D4B">
                      <w:pPr>
                        <w:pStyle w:val="Title-Dark"/>
                        <w:jc w:val="center"/>
                        <w:rPr>
                          <w:rFonts w:ascii="Geared Slab Extrabold" w:hAnsi="Geared Slab Extrabold"/>
                          <w:color w:val="auto"/>
                          <w:sz w:val="92"/>
                          <w:szCs w:val="92"/>
                        </w:rPr>
                      </w:pPr>
                      <w:r w:rsidRPr="00FC36D1">
                        <w:rPr>
                          <w:rFonts w:ascii="Geared Slab Extrabold" w:hAnsi="Geared Slab Extrabold"/>
                          <w:color w:val="auto"/>
                          <w:sz w:val="92"/>
                          <w:szCs w:val="92"/>
                        </w:rPr>
                        <w:t>Campground!</w:t>
                      </w:r>
                    </w:p>
                  </w:txbxContent>
                </v:textbox>
                <w10:wrap type="tight" anchorx="page" anchory="page"/>
              </v:shape>
            </w:pict>
          </mc:Fallback>
        </mc:AlternateContent>
      </w:r>
      <w:r w:rsidR="002D0D81">
        <w:rPr>
          <w:noProof/>
        </w:rPr>
        <mc:AlternateContent>
          <mc:Choice Requires="wps">
            <w:drawing>
              <wp:anchor distT="0" distB="0" distL="114300" distR="114300" simplePos="0" relativeHeight="251680768" behindDoc="0" locked="0" layoutInCell="1" allowOverlap="1" wp14:anchorId="29DDE472" wp14:editId="3D903BC6">
                <wp:simplePos x="0" y="0"/>
                <wp:positionH relativeFrom="page">
                  <wp:posOffset>3272155</wp:posOffset>
                </wp:positionH>
                <wp:positionV relativeFrom="page">
                  <wp:posOffset>330200</wp:posOffset>
                </wp:positionV>
                <wp:extent cx="3188970" cy="7385685"/>
                <wp:effectExtent l="0" t="0" r="11430" b="5715"/>
                <wp:wrapTight wrapText="bothSides">
                  <wp:wrapPolygon edited="0">
                    <wp:start x="0" y="0"/>
                    <wp:lineTo x="0" y="21542"/>
                    <wp:lineTo x="21505" y="21542"/>
                    <wp:lineTo x="21505" y="0"/>
                    <wp:lineTo x="0" y="0"/>
                  </wp:wrapPolygon>
                </wp:wrapTight>
                <wp:docPr id="1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970" cy="73856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E503E67" w14:textId="77777777" w:rsidR="00A0335E" w:rsidRPr="0084646E" w:rsidRDefault="00A0335E" w:rsidP="002D0D81">
                            <w:pPr>
                              <w:ind w:firstLine="360"/>
                              <w:rPr>
                                <w:rFonts w:ascii="Geared Slab Bold" w:hAnsi="Geared Slab Bold"/>
                                <w:sz w:val="18"/>
                                <w:szCs w:val="18"/>
                              </w:rPr>
                            </w:pPr>
                            <w:r w:rsidRPr="0084646E">
                              <w:rPr>
                                <w:rFonts w:ascii="Geared Slab Bold" w:hAnsi="Geared Slab Bold"/>
                                <w:sz w:val="18"/>
                                <w:szCs w:val="18"/>
                              </w:rPr>
                              <w:t>Alcoholic Beverages</w:t>
                            </w:r>
                          </w:p>
                          <w:p w14:paraId="3776AA05" w14:textId="77777777" w:rsidR="00A0335E" w:rsidRPr="0084646E" w:rsidRDefault="00A0335E" w:rsidP="004E607F">
                            <w:pPr>
                              <w:pStyle w:val="ListParagraph"/>
                              <w:numPr>
                                <w:ilvl w:val="0"/>
                                <w:numId w:val="7"/>
                              </w:numPr>
                              <w:rPr>
                                <w:rFonts w:ascii="Klinic Slab Book" w:hAnsi="Klinic Slab Book"/>
                                <w:sz w:val="18"/>
                                <w:szCs w:val="18"/>
                              </w:rPr>
                            </w:pPr>
                            <w:r w:rsidRPr="0084646E">
                              <w:rPr>
                                <w:rFonts w:ascii="Klinic Slab Book" w:hAnsi="Klinic Slab Book"/>
                                <w:sz w:val="18"/>
                                <w:szCs w:val="18"/>
                              </w:rPr>
                              <w:t>Alcohol may only be consumed on a registered campsite.</w:t>
                            </w:r>
                          </w:p>
                          <w:p w14:paraId="5E6548EC" w14:textId="77777777" w:rsidR="00A0335E" w:rsidRPr="0084646E" w:rsidRDefault="00A0335E" w:rsidP="004E607F">
                            <w:pPr>
                              <w:pStyle w:val="ListParagraph"/>
                              <w:numPr>
                                <w:ilvl w:val="0"/>
                                <w:numId w:val="7"/>
                              </w:numPr>
                              <w:rPr>
                                <w:rFonts w:ascii="Klinic Slab Book" w:hAnsi="Klinic Slab Book"/>
                                <w:sz w:val="18"/>
                                <w:szCs w:val="18"/>
                              </w:rPr>
                            </w:pPr>
                            <w:r w:rsidRPr="0084646E">
                              <w:rPr>
                                <w:rFonts w:ascii="Klinic Slab Book" w:hAnsi="Klinic Slab Book"/>
                                <w:sz w:val="18"/>
                                <w:szCs w:val="18"/>
                              </w:rPr>
                              <w:t>Alcohol is not permitted in day-use or public areas including picnic shelters, mini golf course and playground.</w:t>
                            </w:r>
                          </w:p>
                          <w:p w14:paraId="6EAB6E08" w14:textId="77777777" w:rsidR="00A0335E" w:rsidRPr="0084646E" w:rsidRDefault="00A0335E" w:rsidP="004E607F">
                            <w:pPr>
                              <w:rPr>
                                <w:rFonts w:ascii="Klinic Slab Book" w:hAnsi="Klinic Slab Book"/>
                                <w:sz w:val="18"/>
                                <w:szCs w:val="18"/>
                              </w:rPr>
                            </w:pPr>
                          </w:p>
                          <w:p w14:paraId="41A9231D" w14:textId="77777777" w:rsidR="00A0335E" w:rsidRPr="0084646E" w:rsidRDefault="00A0335E" w:rsidP="002D0D81">
                            <w:pPr>
                              <w:ind w:firstLine="360"/>
                              <w:rPr>
                                <w:rFonts w:ascii="Geared Slab Bold" w:hAnsi="Geared Slab Bold"/>
                                <w:sz w:val="18"/>
                                <w:szCs w:val="18"/>
                              </w:rPr>
                            </w:pPr>
                            <w:r w:rsidRPr="0084646E">
                              <w:rPr>
                                <w:rFonts w:ascii="Geared Slab Bold" w:hAnsi="Geared Slab Bold"/>
                                <w:sz w:val="18"/>
                                <w:szCs w:val="18"/>
                              </w:rPr>
                              <w:t>Pets</w:t>
                            </w:r>
                          </w:p>
                          <w:p w14:paraId="10B4F345" w14:textId="77777777" w:rsidR="00A0335E" w:rsidRPr="0084646E" w:rsidRDefault="00A0335E" w:rsidP="004E607F">
                            <w:pPr>
                              <w:pStyle w:val="ListParagraph"/>
                              <w:numPr>
                                <w:ilvl w:val="0"/>
                                <w:numId w:val="8"/>
                              </w:numPr>
                              <w:rPr>
                                <w:rFonts w:ascii="Klinic Slab Book" w:hAnsi="Klinic Slab Book"/>
                                <w:sz w:val="18"/>
                                <w:szCs w:val="18"/>
                              </w:rPr>
                            </w:pPr>
                            <w:r w:rsidRPr="0084646E">
                              <w:rPr>
                                <w:rFonts w:ascii="Klinic Slab Book" w:hAnsi="Klinic Slab Book"/>
                                <w:sz w:val="18"/>
                                <w:szCs w:val="18"/>
                              </w:rPr>
                              <w:t>Pets must be kept leashed and attended at all times in the campground.</w:t>
                            </w:r>
                          </w:p>
                          <w:p w14:paraId="08E5487B" w14:textId="77777777" w:rsidR="00A0335E" w:rsidRPr="0084646E" w:rsidRDefault="00A0335E" w:rsidP="004E607F">
                            <w:pPr>
                              <w:pStyle w:val="ListParagraph"/>
                              <w:numPr>
                                <w:ilvl w:val="0"/>
                                <w:numId w:val="8"/>
                              </w:numPr>
                              <w:rPr>
                                <w:rFonts w:ascii="Klinic Slab Book" w:hAnsi="Klinic Slab Book"/>
                                <w:sz w:val="18"/>
                                <w:szCs w:val="18"/>
                              </w:rPr>
                            </w:pPr>
                            <w:r w:rsidRPr="0084646E">
                              <w:rPr>
                                <w:rFonts w:ascii="Klinic Slab Book" w:hAnsi="Klinic Slab Book"/>
                                <w:sz w:val="18"/>
                                <w:szCs w:val="18"/>
                              </w:rPr>
                              <w:t xml:space="preserve">Pet owners must ensure that pet litter is cleaned up immediately, both on roads/walkways and campsites. We are a pet-friendly campground but have zero-tolerance for pet litter not being cleaned up. Please be considerate of your fellow campers and the campers to use your site after you leave and ensure you nothing behind.  Failure to clean up after your pet could result in eviction without refund. </w:t>
                            </w:r>
                          </w:p>
                          <w:p w14:paraId="5F1A42D1" w14:textId="77777777" w:rsidR="00A0335E" w:rsidRPr="0084646E" w:rsidRDefault="00A0335E" w:rsidP="004E607F">
                            <w:pPr>
                              <w:pStyle w:val="ListParagraph"/>
                              <w:numPr>
                                <w:ilvl w:val="0"/>
                                <w:numId w:val="8"/>
                              </w:numPr>
                              <w:rPr>
                                <w:rFonts w:ascii="Klinic Slab Book" w:hAnsi="Klinic Slab Book"/>
                                <w:sz w:val="18"/>
                                <w:szCs w:val="18"/>
                              </w:rPr>
                            </w:pPr>
                            <w:r w:rsidRPr="0084646E">
                              <w:rPr>
                                <w:rFonts w:ascii="Klinic Slab Book" w:hAnsi="Klinic Slab Book"/>
                                <w:sz w:val="18"/>
                                <w:szCs w:val="18"/>
                              </w:rPr>
                              <w:t>Pets are not permitted on/in public structures (playground, bathrooms, and showers)</w:t>
                            </w:r>
                          </w:p>
                          <w:p w14:paraId="0D82253E" w14:textId="77777777" w:rsidR="00A0335E" w:rsidRPr="0084646E" w:rsidRDefault="00A0335E" w:rsidP="004E607F">
                            <w:pPr>
                              <w:pStyle w:val="ListParagraph"/>
                              <w:numPr>
                                <w:ilvl w:val="0"/>
                                <w:numId w:val="8"/>
                              </w:numPr>
                              <w:rPr>
                                <w:rFonts w:ascii="Klinic Slab Book" w:hAnsi="Klinic Slab Book"/>
                                <w:sz w:val="18"/>
                                <w:szCs w:val="18"/>
                              </w:rPr>
                            </w:pPr>
                            <w:r w:rsidRPr="0084646E">
                              <w:rPr>
                                <w:rFonts w:ascii="Klinic Slab Book" w:hAnsi="Klinic Slab Book"/>
                                <w:sz w:val="18"/>
                                <w:szCs w:val="18"/>
                              </w:rPr>
                              <w:t xml:space="preserve">Please keep pets quiet and ensure they do not become a nuisance, danger or threat to the comfort and safety of your fellow campers. </w:t>
                            </w:r>
                          </w:p>
                          <w:p w14:paraId="54DB82C8" w14:textId="77777777" w:rsidR="00A0335E" w:rsidRPr="0084646E" w:rsidRDefault="00A0335E" w:rsidP="004E607F">
                            <w:pPr>
                              <w:rPr>
                                <w:rFonts w:ascii="Klinic Slab Book" w:hAnsi="Klinic Slab Book"/>
                                <w:sz w:val="18"/>
                                <w:szCs w:val="18"/>
                              </w:rPr>
                            </w:pPr>
                          </w:p>
                          <w:p w14:paraId="04350289" w14:textId="77777777" w:rsidR="00A0335E" w:rsidRPr="0084646E" w:rsidRDefault="00A0335E" w:rsidP="002D0D81">
                            <w:pPr>
                              <w:ind w:firstLine="360"/>
                              <w:rPr>
                                <w:rFonts w:ascii="Geared Slab Bold" w:hAnsi="Geared Slab Bold"/>
                                <w:sz w:val="18"/>
                                <w:szCs w:val="18"/>
                              </w:rPr>
                            </w:pPr>
                            <w:r w:rsidRPr="0084646E">
                              <w:rPr>
                                <w:rFonts w:ascii="Geared Slab Bold" w:hAnsi="Geared Slab Bold"/>
                                <w:sz w:val="18"/>
                                <w:szCs w:val="18"/>
                              </w:rPr>
                              <w:t>Garbage</w:t>
                            </w:r>
                          </w:p>
                          <w:p w14:paraId="00AEE703" w14:textId="77777777" w:rsidR="00A0335E" w:rsidRPr="0084646E" w:rsidRDefault="00A0335E" w:rsidP="004E607F">
                            <w:pPr>
                              <w:pStyle w:val="ListParagraph"/>
                              <w:numPr>
                                <w:ilvl w:val="0"/>
                                <w:numId w:val="9"/>
                              </w:numPr>
                              <w:rPr>
                                <w:rFonts w:ascii="Klinic Slab Book" w:hAnsi="Klinic Slab Book"/>
                                <w:sz w:val="18"/>
                                <w:szCs w:val="18"/>
                              </w:rPr>
                            </w:pPr>
                            <w:r w:rsidRPr="0084646E">
                              <w:rPr>
                                <w:rFonts w:ascii="Klinic Slab Book" w:hAnsi="Klinic Slab Book"/>
                                <w:sz w:val="18"/>
                                <w:szCs w:val="18"/>
                              </w:rPr>
                              <w:t xml:space="preserve">Large garbage bins can be found in the parking lot adjacent to the main office as well as on the north side of the campground on Comfort Blvd. near the bathroom and shower facilities on Chipmunk Circle. </w:t>
                            </w:r>
                          </w:p>
                          <w:p w14:paraId="50E11C21" w14:textId="77777777" w:rsidR="00A0335E" w:rsidRPr="0084646E" w:rsidRDefault="00A0335E" w:rsidP="004E607F">
                            <w:pPr>
                              <w:pStyle w:val="ListParagraph"/>
                              <w:numPr>
                                <w:ilvl w:val="0"/>
                                <w:numId w:val="9"/>
                              </w:numPr>
                              <w:rPr>
                                <w:rFonts w:ascii="Klinic Slab Book" w:hAnsi="Klinic Slab Book"/>
                                <w:sz w:val="18"/>
                                <w:szCs w:val="18"/>
                              </w:rPr>
                            </w:pPr>
                            <w:r w:rsidRPr="0084646E">
                              <w:rPr>
                                <w:rFonts w:ascii="Klinic Slab Book" w:hAnsi="Klinic Slab Book"/>
                                <w:sz w:val="18"/>
                                <w:szCs w:val="18"/>
                              </w:rPr>
                              <w:t xml:space="preserve">Please dispose of your garbage daily, directly into the bin and do not leave your garbage outside for extended periods of time as it attracts birds and other wildlife. </w:t>
                            </w:r>
                          </w:p>
                          <w:p w14:paraId="6701071D" w14:textId="77777777" w:rsidR="00A0335E" w:rsidRPr="0084646E" w:rsidRDefault="00A0335E" w:rsidP="004E607F">
                            <w:pPr>
                              <w:pStyle w:val="ListParagraph"/>
                              <w:numPr>
                                <w:ilvl w:val="0"/>
                                <w:numId w:val="9"/>
                              </w:numPr>
                              <w:rPr>
                                <w:rFonts w:ascii="Klinic Slab Book" w:hAnsi="Klinic Slab Book"/>
                                <w:sz w:val="18"/>
                                <w:szCs w:val="18"/>
                              </w:rPr>
                            </w:pPr>
                            <w:r w:rsidRPr="0084646E">
                              <w:rPr>
                                <w:rFonts w:ascii="Klinic Slab Book" w:hAnsi="Klinic Slab Book"/>
                                <w:sz w:val="18"/>
                                <w:szCs w:val="18"/>
                              </w:rPr>
                              <w:t xml:space="preserve">Garbage bins are monitored 24/7 via CCTV and are for your personal garbage only.   Please do not dispose of any commercial/business garbage such as wood, scrap metal, tools, machinery, chemicals, oil, paint </w:t>
                            </w:r>
                            <w:proofErr w:type="spellStart"/>
                            <w:r w:rsidRPr="0084646E">
                              <w:rPr>
                                <w:rFonts w:ascii="Klinic Slab Book" w:hAnsi="Klinic Slab Book"/>
                                <w:sz w:val="18"/>
                                <w:szCs w:val="18"/>
                              </w:rPr>
                              <w:t>etc</w:t>
                            </w:r>
                            <w:proofErr w:type="spellEnd"/>
                            <w:r w:rsidRPr="0084646E">
                              <w:rPr>
                                <w:rFonts w:ascii="Klinic Slab Book" w:hAnsi="Klinic Slab Book"/>
                                <w:sz w:val="18"/>
                                <w:szCs w:val="18"/>
                              </w:rPr>
                              <w:t xml:space="preserve">… in our bins. Failure to comply could result in eviction without refund. </w:t>
                            </w:r>
                          </w:p>
                          <w:p w14:paraId="2D7AC2C5" w14:textId="77777777" w:rsidR="00A0335E" w:rsidRPr="0084646E" w:rsidRDefault="00A0335E" w:rsidP="004E607F">
                            <w:pPr>
                              <w:pStyle w:val="ListParagraph"/>
                              <w:rPr>
                                <w:rFonts w:ascii="Klinic Slab Book" w:hAnsi="Klinic Slab Book"/>
                                <w:sz w:val="18"/>
                                <w:szCs w:val="18"/>
                              </w:rPr>
                            </w:pPr>
                          </w:p>
                          <w:p w14:paraId="598ED43C" w14:textId="77777777" w:rsidR="00A0335E" w:rsidRPr="0084646E" w:rsidRDefault="00A0335E" w:rsidP="002D0D81">
                            <w:pPr>
                              <w:ind w:firstLine="360"/>
                              <w:rPr>
                                <w:rFonts w:ascii="Geared Slab Bold" w:hAnsi="Geared Slab Bold"/>
                                <w:sz w:val="18"/>
                                <w:szCs w:val="18"/>
                              </w:rPr>
                            </w:pPr>
                            <w:r w:rsidRPr="0084646E">
                              <w:rPr>
                                <w:rFonts w:ascii="Geared Slab Bold" w:hAnsi="Geared Slab Bold"/>
                                <w:sz w:val="18"/>
                                <w:szCs w:val="18"/>
                              </w:rPr>
                              <w:t>Refund Policy</w:t>
                            </w:r>
                          </w:p>
                          <w:p w14:paraId="5770E560" w14:textId="77777777" w:rsidR="00A0335E" w:rsidRPr="0084646E" w:rsidRDefault="00A0335E" w:rsidP="002D0D81">
                            <w:pPr>
                              <w:ind w:left="426"/>
                              <w:rPr>
                                <w:rFonts w:ascii="Geared Slab Bold" w:hAnsi="Geared Slab Bold"/>
                                <w:sz w:val="18"/>
                                <w:szCs w:val="18"/>
                              </w:rPr>
                            </w:pPr>
                            <w:r w:rsidRPr="0084646E">
                              <w:rPr>
                                <w:rFonts w:ascii="Klinic Slab Book" w:hAnsi="Klinic Slab Book"/>
                                <w:sz w:val="18"/>
                                <w:szCs w:val="18"/>
                              </w:rPr>
                              <w:t>Things happen, circumstances arise, we understand that completely! The following is our policy on stays that are unexpectedly cut short:</w:t>
                            </w:r>
                          </w:p>
                          <w:p w14:paraId="211C7D14" w14:textId="77777777" w:rsidR="00A0335E" w:rsidRPr="0084646E" w:rsidRDefault="00A0335E" w:rsidP="004E607F">
                            <w:pPr>
                              <w:pStyle w:val="ListParagraph"/>
                              <w:numPr>
                                <w:ilvl w:val="0"/>
                                <w:numId w:val="10"/>
                              </w:numPr>
                              <w:rPr>
                                <w:rFonts w:ascii="Klinic Slab Book" w:hAnsi="Klinic Slab Book"/>
                                <w:sz w:val="18"/>
                                <w:szCs w:val="18"/>
                              </w:rPr>
                            </w:pPr>
                            <w:r w:rsidRPr="0084646E">
                              <w:rPr>
                                <w:rFonts w:ascii="Klinic Slab Book" w:hAnsi="Klinic Slab Book"/>
                                <w:sz w:val="18"/>
                                <w:szCs w:val="18"/>
                              </w:rPr>
                              <w:t>If you have paid the nightly rate, any remaining nights will be kept on-file as a camping credit</w:t>
                            </w:r>
                          </w:p>
                          <w:p w14:paraId="5CF71CA4" w14:textId="77777777" w:rsidR="00A0335E" w:rsidRPr="0084646E" w:rsidRDefault="00A0335E" w:rsidP="004E607F">
                            <w:pPr>
                              <w:pStyle w:val="ListParagraph"/>
                              <w:numPr>
                                <w:ilvl w:val="0"/>
                                <w:numId w:val="10"/>
                              </w:numPr>
                              <w:rPr>
                                <w:rFonts w:ascii="Klinic Slab Book" w:hAnsi="Klinic Slab Book"/>
                                <w:sz w:val="18"/>
                                <w:szCs w:val="18"/>
                              </w:rPr>
                            </w:pPr>
                            <w:r w:rsidRPr="0084646E">
                              <w:rPr>
                                <w:rFonts w:ascii="Klinic Slab Book" w:hAnsi="Klinic Slab Book"/>
                                <w:sz w:val="18"/>
                                <w:szCs w:val="18"/>
                              </w:rPr>
                              <w:t xml:space="preserve">If you have paid the weekly rate, your stay will be re-calculated at the daily rate and you will be refunded the difference from what you originally paid </w:t>
                            </w:r>
                          </w:p>
                          <w:p w14:paraId="0F129826" w14:textId="77777777" w:rsidR="00A0335E" w:rsidRPr="0084646E" w:rsidRDefault="00A0335E" w:rsidP="004E607F">
                            <w:pPr>
                              <w:pStyle w:val="ListParagraph"/>
                              <w:numPr>
                                <w:ilvl w:val="0"/>
                                <w:numId w:val="10"/>
                              </w:numPr>
                              <w:rPr>
                                <w:rFonts w:ascii="Klinic Slab Book" w:hAnsi="Klinic Slab Book"/>
                                <w:sz w:val="18"/>
                                <w:szCs w:val="18"/>
                              </w:rPr>
                            </w:pPr>
                            <w:r w:rsidRPr="0084646E">
                              <w:rPr>
                                <w:rFonts w:ascii="Klinic Slab Book" w:hAnsi="Klinic Slab Book"/>
                                <w:sz w:val="18"/>
                                <w:szCs w:val="18"/>
                              </w:rPr>
                              <w:t>If you have paid the monthly rate, your stay will be re-calculated at the weekly rate and you will be refunded the difference from what you originally paid</w:t>
                            </w:r>
                          </w:p>
                          <w:p w14:paraId="576391BE" w14:textId="77777777" w:rsidR="00A0335E" w:rsidRPr="0084646E" w:rsidRDefault="00A0335E" w:rsidP="004E607F">
                            <w:pPr>
                              <w:pStyle w:val="ListParagraph"/>
                              <w:numPr>
                                <w:ilvl w:val="0"/>
                                <w:numId w:val="10"/>
                              </w:numPr>
                              <w:rPr>
                                <w:rFonts w:ascii="Klinic Slab Book" w:hAnsi="Klinic Slab Book"/>
                                <w:sz w:val="18"/>
                                <w:szCs w:val="18"/>
                              </w:rPr>
                            </w:pPr>
                            <w:r w:rsidRPr="0084646E">
                              <w:rPr>
                                <w:rFonts w:ascii="Klinic Slab Book" w:hAnsi="Klinic Slab Book"/>
                                <w:sz w:val="18"/>
                                <w:szCs w:val="18"/>
                              </w:rPr>
                              <w:t>If you have paid the seasonal rate, your stay will be re-calculated at the monthly rate and you will be refunded the difference from what you originally paid</w:t>
                            </w:r>
                          </w:p>
                          <w:p w14:paraId="3247C619" w14:textId="77777777" w:rsidR="00A0335E" w:rsidRPr="0084646E" w:rsidRDefault="00A0335E" w:rsidP="00275106">
                            <w:pPr>
                              <w:pStyle w:val="Title-Dark"/>
                              <w:jc w:val="center"/>
                              <w:rPr>
                                <w:rFonts w:ascii="Klinic Slab Light" w:hAnsi="Klinic Slab Light"/>
                                <w:b/>
                                <w:color w:val="auto"/>
                                <w:sz w:val="18"/>
                                <w:szCs w:val="18"/>
                              </w:rPr>
                            </w:pPr>
                          </w:p>
                        </w:txbxContent>
                      </wps:txbx>
                      <wps:bodyPr rot="0" vert="horz" wrap="square" lIns="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DE472" id="_x0000_s1031" type="#_x0000_t202" style="position:absolute;margin-left:257.65pt;margin-top:26pt;width:251.1pt;height:581.5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" filled="f" stroked="f">
                <v:textbox inset="0,0,3.6pt,0">
                  <w:txbxContent>
                    <w:p w14:paraId="0E503E67" w14:textId="77777777" w:rsidR="00A0335E" w:rsidRPr="0084646E" w:rsidRDefault="00A0335E" w:rsidP="002D0D81">
                      <w:pPr>
                        <w:ind w:firstLine="360"/>
                        <w:rPr>
                          <w:rFonts w:ascii="Geared Slab Bold" w:hAnsi="Geared Slab Bold"/>
                          <w:sz w:val="18"/>
                          <w:szCs w:val="18"/>
                        </w:rPr>
                      </w:pPr>
                      <w:r w:rsidRPr="0084646E">
                        <w:rPr>
                          <w:rFonts w:ascii="Geared Slab Bold" w:hAnsi="Geared Slab Bold"/>
                          <w:sz w:val="18"/>
                          <w:szCs w:val="18"/>
                        </w:rPr>
                        <w:t>Alcoholic Beverages</w:t>
                      </w:r>
                    </w:p>
                    <w:p w14:paraId="3776AA05" w14:textId="77777777" w:rsidR="00A0335E" w:rsidRPr="0084646E" w:rsidRDefault="00A0335E" w:rsidP="004E607F">
                      <w:pPr>
                        <w:pStyle w:val="ListParagraph"/>
                        <w:numPr>
                          <w:ilvl w:val="0"/>
                          <w:numId w:val="7"/>
                        </w:numPr>
                        <w:rPr>
                          <w:rFonts w:ascii="Klinic Slab Book" w:hAnsi="Klinic Slab Book"/>
                          <w:sz w:val="18"/>
                          <w:szCs w:val="18"/>
                        </w:rPr>
                      </w:pPr>
                      <w:r w:rsidRPr="0084646E">
                        <w:rPr>
                          <w:rFonts w:ascii="Klinic Slab Book" w:hAnsi="Klinic Slab Book"/>
                          <w:sz w:val="18"/>
                          <w:szCs w:val="18"/>
                        </w:rPr>
                        <w:t>Alcohol may only be consumed on a registered campsite.</w:t>
                      </w:r>
                    </w:p>
                    <w:p w14:paraId="5E6548EC" w14:textId="77777777" w:rsidR="00A0335E" w:rsidRPr="0084646E" w:rsidRDefault="00A0335E" w:rsidP="004E607F">
                      <w:pPr>
                        <w:pStyle w:val="ListParagraph"/>
                        <w:numPr>
                          <w:ilvl w:val="0"/>
                          <w:numId w:val="7"/>
                        </w:numPr>
                        <w:rPr>
                          <w:rFonts w:ascii="Klinic Slab Book" w:hAnsi="Klinic Slab Book"/>
                          <w:sz w:val="18"/>
                          <w:szCs w:val="18"/>
                        </w:rPr>
                      </w:pPr>
                      <w:r w:rsidRPr="0084646E">
                        <w:rPr>
                          <w:rFonts w:ascii="Klinic Slab Book" w:hAnsi="Klinic Slab Book"/>
                          <w:sz w:val="18"/>
                          <w:szCs w:val="18"/>
                        </w:rPr>
                        <w:t>Alcohol is not permitted in day-use or public areas including picnic shelters, mini golf course and playground.</w:t>
                      </w:r>
                    </w:p>
                    <w:p w14:paraId="6EAB6E08" w14:textId="77777777" w:rsidR="00A0335E" w:rsidRPr="0084646E" w:rsidRDefault="00A0335E" w:rsidP="004E607F">
                      <w:pPr>
                        <w:rPr>
                          <w:rFonts w:ascii="Klinic Slab Book" w:hAnsi="Klinic Slab Book"/>
                          <w:sz w:val="18"/>
                          <w:szCs w:val="18"/>
                        </w:rPr>
                      </w:pPr>
                    </w:p>
                    <w:p w14:paraId="41A9231D" w14:textId="77777777" w:rsidR="00A0335E" w:rsidRPr="0084646E" w:rsidRDefault="00A0335E" w:rsidP="002D0D81">
                      <w:pPr>
                        <w:ind w:firstLine="360"/>
                        <w:rPr>
                          <w:rFonts w:ascii="Geared Slab Bold" w:hAnsi="Geared Slab Bold"/>
                          <w:sz w:val="18"/>
                          <w:szCs w:val="18"/>
                        </w:rPr>
                      </w:pPr>
                      <w:r w:rsidRPr="0084646E">
                        <w:rPr>
                          <w:rFonts w:ascii="Geared Slab Bold" w:hAnsi="Geared Slab Bold"/>
                          <w:sz w:val="18"/>
                          <w:szCs w:val="18"/>
                        </w:rPr>
                        <w:t>Pets</w:t>
                      </w:r>
                    </w:p>
                    <w:p w14:paraId="10B4F345" w14:textId="77777777" w:rsidR="00A0335E" w:rsidRPr="0084646E" w:rsidRDefault="00A0335E" w:rsidP="004E607F">
                      <w:pPr>
                        <w:pStyle w:val="ListParagraph"/>
                        <w:numPr>
                          <w:ilvl w:val="0"/>
                          <w:numId w:val="8"/>
                        </w:numPr>
                        <w:rPr>
                          <w:rFonts w:ascii="Klinic Slab Book" w:hAnsi="Klinic Slab Book"/>
                          <w:sz w:val="18"/>
                          <w:szCs w:val="18"/>
                        </w:rPr>
                      </w:pPr>
                      <w:r w:rsidRPr="0084646E">
                        <w:rPr>
                          <w:rFonts w:ascii="Klinic Slab Book" w:hAnsi="Klinic Slab Book"/>
                          <w:sz w:val="18"/>
                          <w:szCs w:val="18"/>
                        </w:rPr>
                        <w:t>Pets must be kept leashed and attended at all times in the campground.</w:t>
                      </w:r>
                    </w:p>
                    <w:p w14:paraId="08E5487B" w14:textId="77777777" w:rsidR="00A0335E" w:rsidRPr="0084646E" w:rsidRDefault="00A0335E" w:rsidP="004E607F">
                      <w:pPr>
                        <w:pStyle w:val="ListParagraph"/>
                        <w:numPr>
                          <w:ilvl w:val="0"/>
                          <w:numId w:val="8"/>
                        </w:numPr>
                        <w:rPr>
                          <w:rFonts w:ascii="Klinic Slab Book" w:hAnsi="Klinic Slab Book"/>
                          <w:sz w:val="18"/>
                          <w:szCs w:val="18"/>
                        </w:rPr>
                      </w:pPr>
                      <w:r w:rsidRPr="0084646E">
                        <w:rPr>
                          <w:rFonts w:ascii="Klinic Slab Book" w:hAnsi="Klinic Slab Book"/>
                          <w:sz w:val="18"/>
                          <w:szCs w:val="18"/>
                        </w:rPr>
                        <w:t xml:space="preserve">Pet owners must ensure that pet litter is cleaned up immediately, both on roads/walkways and campsites. We are a pet-friendly campground but have zero-tolerance for pet litter not being cleaned up. Please be considerate of your fellow campers and the campers to use your site after you leave and ensure you nothing behind.  Failure to clean up after your pet could result in eviction without refund. </w:t>
                      </w:r>
                    </w:p>
                    <w:p w14:paraId="5F1A42D1" w14:textId="77777777" w:rsidR="00A0335E" w:rsidRPr="0084646E" w:rsidRDefault="00A0335E" w:rsidP="004E607F">
                      <w:pPr>
                        <w:pStyle w:val="ListParagraph"/>
                        <w:numPr>
                          <w:ilvl w:val="0"/>
                          <w:numId w:val="8"/>
                        </w:numPr>
                        <w:rPr>
                          <w:rFonts w:ascii="Klinic Slab Book" w:hAnsi="Klinic Slab Book"/>
                          <w:sz w:val="18"/>
                          <w:szCs w:val="18"/>
                        </w:rPr>
                      </w:pPr>
                      <w:r w:rsidRPr="0084646E">
                        <w:rPr>
                          <w:rFonts w:ascii="Klinic Slab Book" w:hAnsi="Klinic Slab Book"/>
                          <w:sz w:val="18"/>
                          <w:szCs w:val="18"/>
                        </w:rPr>
                        <w:t>Pets are not permitted on/in public structures (playground, bathrooms, and showers)</w:t>
                      </w:r>
                    </w:p>
                    <w:p w14:paraId="0D82253E" w14:textId="77777777" w:rsidR="00A0335E" w:rsidRPr="0084646E" w:rsidRDefault="00A0335E" w:rsidP="004E607F">
                      <w:pPr>
                        <w:pStyle w:val="ListParagraph"/>
                        <w:numPr>
                          <w:ilvl w:val="0"/>
                          <w:numId w:val="8"/>
                        </w:numPr>
                        <w:rPr>
                          <w:rFonts w:ascii="Klinic Slab Book" w:hAnsi="Klinic Slab Book"/>
                          <w:sz w:val="18"/>
                          <w:szCs w:val="18"/>
                        </w:rPr>
                      </w:pPr>
                      <w:r w:rsidRPr="0084646E">
                        <w:rPr>
                          <w:rFonts w:ascii="Klinic Slab Book" w:hAnsi="Klinic Slab Book"/>
                          <w:sz w:val="18"/>
                          <w:szCs w:val="18"/>
                        </w:rPr>
                        <w:t xml:space="preserve">Please keep pets quiet and ensure they do not become a nuisance, danger or threat to the comfort and safety of your fellow campers. </w:t>
                      </w:r>
                    </w:p>
                    <w:p w14:paraId="54DB82C8" w14:textId="77777777" w:rsidR="00A0335E" w:rsidRPr="0084646E" w:rsidRDefault="00A0335E" w:rsidP="004E607F">
                      <w:pPr>
                        <w:rPr>
                          <w:rFonts w:ascii="Klinic Slab Book" w:hAnsi="Klinic Slab Book"/>
                          <w:sz w:val="18"/>
                          <w:szCs w:val="18"/>
                        </w:rPr>
                      </w:pPr>
                    </w:p>
                    <w:p w14:paraId="04350289" w14:textId="77777777" w:rsidR="00A0335E" w:rsidRPr="0084646E" w:rsidRDefault="00A0335E" w:rsidP="002D0D81">
                      <w:pPr>
                        <w:ind w:firstLine="360"/>
                        <w:rPr>
                          <w:rFonts w:ascii="Geared Slab Bold" w:hAnsi="Geared Slab Bold"/>
                          <w:sz w:val="18"/>
                          <w:szCs w:val="18"/>
                        </w:rPr>
                      </w:pPr>
                      <w:r w:rsidRPr="0084646E">
                        <w:rPr>
                          <w:rFonts w:ascii="Geared Slab Bold" w:hAnsi="Geared Slab Bold"/>
                          <w:sz w:val="18"/>
                          <w:szCs w:val="18"/>
                        </w:rPr>
                        <w:t>Garbage</w:t>
                      </w:r>
                    </w:p>
                    <w:p w14:paraId="00AEE703" w14:textId="77777777" w:rsidR="00A0335E" w:rsidRPr="0084646E" w:rsidRDefault="00A0335E" w:rsidP="004E607F">
                      <w:pPr>
                        <w:pStyle w:val="ListParagraph"/>
                        <w:numPr>
                          <w:ilvl w:val="0"/>
                          <w:numId w:val="9"/>
                        </w:numPr>
                        <w:rPr>
                          <w:rFonts w:ascii="Klinic Slab Book" w:hAnsi="Klinic Slab Book"/>
                          <w:sz w:val="18"/>
                          <w:szCs w:val="18"/>
                        </w:rPr>
                      </w:pPr>
                      <w:r w:rsidRPr="0084646E">
                        <w:rPr>
                          <w:rFonts w:ascii="Klinic Slab Book" w:hAnsi="Klinic Slab Book"/>
                          <w:sz w:val="18"/>
                          <w:szCs w:val="18"/>
                        </w:rPr>
                        <w:t xml:space="preserve">Large garbage bins can be found in the parking lot adjacent to the main office as well as on the north side of the campground on Comfort Blvd. near the bathroom and shower facilities on Chipmunk Circle. </w:t>
                      </w:r>
                    </w:p>
                    <w:p w14:paraId="50E11C21" w14:textId="77777777" w:rsidR="00A0335E" w:rsidRPr="0084646E" w:rsidRDefault="00A0335E" w:rsidP="004E607F">
                      <w:pPr>
                        <w:pStyle w:val="ListParagraph"/>
                        <w:numPr>
                          <w:ilvl w:val="0"/>
                          <w:numId w:val="9"/>
                        </w:numPr>
                        <w:rPr>
                          <w:rFonts w:ascii="Klinic Slab Book" w:hAnsi="Klinic Slab Book"/>
                          <w:sz w:val="18"/>
                          <w:szCs w:val="18"/>
                        </w:rPr>
                      </w:pPr>
                      <w:r w:rsidRPr="0084646E">
                        <w:rPr>
                          <w:rFonts w:ascii="Klinic Slab Book" w:hAnsi="Klinic Slab Book"/>
                          <w:sz w:val="18"/>
                          <w:szCs w:val="18"/>
                        </w:rPr>
                        <w:t xml:space="preserve">Please dispose of your garbage daily, directly into the bin and do not leave your garbage outside for extended periods of time as it attracts birds and other wildlife. </w:t>
                      </w:r>
                    </w:p>
                    <w:p w14:paraId="6701071D" w14:textId="77777777" w:rsidR="00A0335E" w:rsidRPr="0084646E" w:rsidRDefault="00A0335E" w:rsidP="004E607F">
                      <w:pPr>
                        <w:pStyle w:val="ListParagraph"/>
                        <w:numPr>
                          <w:ilvl w:val="0"/>
                          <w:numId w:val="9"/>
                        </w:numPr>
                        <w:rPr>
                          <w:rFonts w:ascii="Klinic Slab Book" w:hAnsi="Klinic Slab Book"/>
                          <w:sz w:val="18"/>
                          <w:szCs w:val="18"/>
                        </w:rPr>
                      </w:pPr>
                      <w:r w:rsidRPr="0084646E">
                        <w:rPr>
                          <w:rFonts w:ascii="Klinic Slab Book" w:hAnsi="Klinic Slab Book"/>
                          <w:sz w:val="18"/>
                          <w:szCs w:val="18"/>
                        </w:rPr>
                        <w:t xml:space="preserve">Garbage bins are monitored 24/7 via CCTV and are for your personal garbage only.   Please do not dispose of any commercial/business garbage such as wood, scrap metal, tools, machinery, chemicals, oil, paint </w:t>
                      </w:r>
                      <w:proofErr w:type="spellStart"/>
                      <w:r w:rsidRPr="0084646E">
                        <w:rPr>
                          <w:rFonts w:ascii="Klinic Slab Book" w:hAnsi="Klinic Slab Book"/>
                          <w:sz w:val="18"/>
                          <w:szCs w:val="18"/>
                        </w:rPr>
                        <w:t>etc</w:t>
                      </w:r>
                      <w:proofErr w:type="spellEnd"/>
                      <w:r w:rsidRPr="0084646E">
                        <w:rPr>
                          <w:rFonts w:ascii="Klinic Slab Book" w:hAnsi="Klinic Slab Book"/>
                          <w:sz w:val="18"/>
                          <w:szCs w:val="18"/>
                        </w:rPr>
                        <w:t xml:space="preserve">… in our bins. Failure to comply could result in eviction without refund. </w:t>
                      </w:r>
                    </w:p>
                    <w:p w14:paraId="2D7AC2C5" w14:textId="77777777" w:rsidR="00A0335E" w:rsidRPr="0084646E" w:rsidRDefault="00A0335E" w:rsidP="004E607F">
                      <w:pPr>
                        <w:pStyle w:val="ListParagraph"/>
                        <w:rPr>
                          <w:rFonts w:ascii="Klinic Slab Book" w:hAnsi="Klinic Slab Book"/>
                          <w:sz w:val="18"/>
                          <w:szCs w:val="18"/>
                        </w:rPr>
                      </w:pPr>
                    </w:p>
                    <w:p w14:paraId="598ED43C" w14:textId="77777777" w:rsidR="00A0335E" w:rsidRPr="0084646E" w:rsidRDefault="00A0335E" w:rsidP="002D0D81">
                      <w:pPr>
                        <w:ind w:firstLine="360"/>
                        <w:rPr>
                          <w:rFonts w:ascii="Geared Slab Bold" w:hAnsi="Geared Slab Bold"/>
                          <w:sz w:val="18"/>
                          <w:szCs w:val="18"/>
                        </w:rPr>
                      </w:pPr>
                      <w:r w:rsidRPr="0084646E">
                        <w:rPr>
                          <w:rFonts w:ascii="Geared Slab Bold" w:hAnsi="Geared Slab Bold"/>
                          <w:sz w:val="18"/>
                          <w:szCs w:val="18"/>
                        </w:rPr>
                        <w:t>Refund Policy</w:t>
                      </w:r>
                    </w:p>
                    <w:p w14:paraId="5770E560" w14:textId="77777777" w:rsidR="00A0335E" w:rsidRPr="0084646E" w:rsidRDefault="00A0335E" w:rsidP="002D0D81">
                      <w:pPr>
                        <w:ind w:left="426"/>
                        <w:rPr>
                          <w:rFonts w:ascii="Geared Slab Bold" w:hAnsi="Geared Slab Bold"/>
                          <w:sz w:val="18"/>
                          <w:szCs w:val="18"/>
                        </w:rPr>
                      </w:pPr>
                      <w:r w:rsidRPr="0084646E">
                        <w:rPr>
                          <w:rFonts w:ascii="Klinic Slab Book" w:hAnsi="Klinic Slab Book"/>
                          <w:sz w:val="18"/>
                          <w:szCs w:val="18"/>
                        </w:rPr>
                        <w:t>Things happen, circumstances arise, we understand that completely! The following is our policy on stays that are unexpectedly cut short:</w:t>
                      </w:r>
                    </w:p>
                    <w:p w14:paraId="211C7D14" w14:textId="77777777" w:rsidR="00A0335E" w:rsidRPr="0084646E" w:rsidRDefault="00A0335E" w:rsidP="004E607F">
                      <w:pPr>
                        <w:pStyle w:val="ListParagraph"/>
                        <w:numPr>
                          <w:ilvl w:val="0"/>
                          <w:numId w:val="10"/>
                        </w:numPr>
                        <w:rPr>
                          <w:rFonts w:ascii="Klinic Slab Book" w:hAnsi="Klinic Slab Book"/>
                          <w:sz w:val="18"/>
                          <w:szCs w:val="18"/>
                        </w:rPr>
                      </w:pPr>
                      <w:r w:rsidRPr="0084646E">
                        <w:rPr>
                          <w:rFonts w:ascii="Klinic Slab Book" w:hAnsi="Klinic Slab Book"/>
                          <w:sz w:val="18"/>
                          <w:szCs w:val="18"/>
                        </w:rPr>
                        <w:t>If you have paid the nightly rate, any remaining nights will be kept on-file as a camping credit</w:t>
                      </w:r>
                    </w:p>
                    <w:p w14:paraId="5CF71CA4" w14:textId="77777777" w:rsidR="00A0335E" w:rsidRPr="0084646E" w:rsidRDefault="00A0335E" w:rsidP="004E607F">
                      <w:pPr>
                        <w:pStyle w:val="ListParagraph"/>
                        <w:numPr>
                          <w:ilvl w:val="0"/>
                          <w:numId w:val="10"/>
                        </w:numPr>
                        <w:rPr>
                          <w:rFonts w:ascii="Klinic Slab Book" w:hAnsi="Klinic Slab Book"/>
                          <w:sz w:val="18"/>
                          <w:szCs w:val="18"/>
                        </w:rPr>
                      </w:pPr>
                      <w:r w:rsidRPr="0084646E">
                        <w:rPr>
                          <w:rFonts w:ascii="Klinic Slab Book" w:hAnsi="Klinic Slab Book"/>
                          <w:sz w:val="18"/>
                          <w:szCs w:val="18"/>
                        </w:rPr>
                        <w:t xml:space="preserve">If you have paid the weekly rate, your stay will be re-calculated at the daily rate and you will be refunded the difference from what you originally paid </w:t>
                      </w:r>
                    </w:p>
                    <w:p w14:paraId="0F129826" w14:textId="77777777" w:rsidR="00A0335E" w:rsidRPr="0084646E" w:rsidRDefault="00A0335E" w:rsidP="004E607F">
                      <w:pPr>
                        <w:pStyle w:val="ListParagraph"/>
                        <w:numPr>
                          <w:ilvl w:val="0"/>
                          <w:numId w:val="10"/>
                        </w:numPr>
                        <w:rPr>
                          <w:rFonts w:ascii="Klinic Slab Book" w:hAnsi="Klinic Slab Book"/>
                          <w:sz w:val="18"/>
                          <w:szCs w:val="18"/>
                        </w:rPr>
                      </w:pPr>
                      <w:r w:rsidRPr="0084646E">
                        <w:rPr>
                          <w:rFonts w:ascii="Klinic Slab Book" w:hAnsi="Klinic Slab Book"/>
                          <w:sz w:val="18"/>
                          <w:szCs w:val="18"/>
                        </w:rPr>
                        <w:t>If you have paid the monthly rate, your stay will be re-calculated at the weekly rate and you will be refunded the difference from what you originally paid</w:t>
                      </w:r>
                    </w:p>
                    <w:p w14:paraId="576391BE" w14:textId="77777777" w:rsidR="00A0335E" w:rsidRPr="0084646E" w:rsidRDefault="00A0335E" w:rsidP="004E607F">
                      <w:pPr>
                        <w:pStyle w:val="ListParagraph"/>
                        <w:numPr>
                          <w:ilvl w:val="0"/>
                          <w:numId w:val="10"/>
                        </w:numPr>
                        <w:rPr>
                          <w:rFonts w:ascii="Klinic Slab Book" w:hAnsi="Klinic Slab Book"/>
                          <w:sz w:val="18"/>
                          <w:szCs w:val="18"/>
                        </w:rPr>
                      </w:pPr>
                      <w:r w:rsidRPr="0084646E">
                        <w:rPr>
                          <w:rFonts w:ascii="Klinic Slab Book" w:hAnsi="Klinic Slab Book"/>
                          <w:sz w:val="18"/>
                          <w:szCs w:val="18"/>
                        </w:rPr>
                        <w:t>If you have paid the seasonal rate, your stay will be re-calculated at the monthly rate and you will be refunded the difference from what you originally paid</w:t>
                      </w:r>
                    </w:p>
                    <w:p w14:paraId="3247C619" w14:textId="77777777" w:rsidR="00A0335E" w:rsidRPr="0084646E" w:rsidRDefault="00A0335E" w:rsidP="00275106">
                      <w:pPr>
                        <w:pStyle w:val="Title-Dark"/>
                        <w:jc w:val="center"/>
                        <w:rPr>
                          <w:rFonts w:ascii="Klinic Slab Light" w:hAnsi="Klinic Slab Light"/>
                          <w:b/>
                          <w:color w:val="auto"/>
                          <w:sz w:val="18"/>
                          <w:szCs w:val="18"/>
                        </w:rPr>
                      </w:pPr>
                    </w:p>
                  </w:txbxContent>
                </v:textbox>
                <w10:wrap type="tight" anchorx="page" anchory="page"/>
              </v:shape>
            </w:pict>
          </mc:Fallback>
        </mc:AlternateContent>
      </w:r>
      <w:r w:rsidR="000943F2">
        <w:rPr>
          <w:noProof/>
        </w:rPr>
        <w:drawing>
          <wp:anchor distT="0" distB="0" distL="114300" distR="114300" simplePos="0" relativeHeight="251657214" behindDoc="0" locked="0" layoutInCell="1" allowOverlap="1" wp14:anchorId="5B165D38" wp14:editId="75B8DF50">
            <wp:simplePos x="0" y="0"/>
            <wp:positionH relativeFrom="page">
              <wp:posOffset>-423545</wp:posOffset>
            </wp:positionH>
            <wp:positionV relativeFrom="page">
              <wp:posOffset>-50800</wp:posOffset>
            </wp:positionV>
            <wp:extent cx="10629900" cy="7805420"/>
            <wp:effectExtent l="0" t="0" r="12700" b="0"/>
            <wp:wrapThrough wrapText="bothSides">
              <wp:wrapPolygon edited="0">
                <wp:start x="206" y="0"/>
                <wp:lineTo x="52" y="141"/>
                <wp:lineTo x="0" y="562"/>
                <wp:lineTo x="0" y="21017"/>
                <wp:lineTo x="103" y="21438"/>
                <wp:lineTo x="206" y="21509"/>
                <wp:lineTo x="21368" y="21509"/>
                <wp:lineTo x="21471" y="21438"/>
                <wp:lineTo x="21574" y="21017"/>
                <wp:lineTo x="21574" y="562"/>
                <wp:lineTo x="21523" y="141"/>
                <wp:lineTo x="21368" y="0"/>
                <wp:lineTo x="206"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9744.jpg"/>
                    <pic:cNvPicPr/>
                  </pic:nvPicPr>
                  <pic:blipFill rotWithShape="1">
                    <a:blip r:embed="rId14">
                      <a:alphaModFix amt="20000"/>
                      <a:extLst>
                        <a:ext uri="{28A0092B-C50C-407E-A947-70E740481C1C}">
                          <a14:useLocalDpi xmlns:a14="http://schemas.microsoft.com/office/drawing/2010/main" val="0"/>
                        </a:ext>
                      </a:extLst>
                    </a:blip>
                    <a:srcRect l="12964" r="22454"/>
                    <a:stretch/>
                  </pic:blipFill>
                  <pic:spPr bwMode="auto">
                    <a:xfrm>
                      <a:off x="0" y="0"/>
                      <a:ext cx="10629900" cy="7805420"/>
                    </a:xfrm>
                    <a:prstGeom prst="rect">
                      <a:avLst/>
                    </a:prstGeom>
                    <a:ln>
                      <a:noFill/>
                    </a:ln>
                    <a:effectLst>
                      <a:softEdge rad="112500"/>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3E3D9C">
        <w:rPr>
          <w:noProof/>
        </w:rPr>
        <mc:AlternateContent>
          <mc:Choice Requires="wps">
            <w:drawing>
              <wp:anchor distT="0" distB="0" distL="114300" distR="114300" simplePos="0" relativeHeight="251656189" behindDoc="0" locked="0" layoutInCell="1" allowOverlap="1" wp14:anchorId="0331A802" wp14:editId="0F5C4FA4">
                <wp:simplePos x="0" y="0"/>
                <wp:positionH relativeFrom="page">
                  <wp:posOffset>168275</wp:posOffset>
                </wp:positionH>
                <wp:positionV relativeFrom="page">
                  <wp:posOffset>354965</wp:posOffset>
                </wp:positionV>
                <wp:extent cx="9821545" cy="7145655"/>
                <wp:effectExtent l="0" t="0" r="8255" b="0"/>
                <wp:wrapThrough wrapText="bothSides">
                  <wp:wrapPolygon edited="0">
                    <wp:start x="0" y="0"/>
                    <wp:lineTo x="0" y="21498"/>
                    <wp:lineTo x="21562" y="21498"/>
                    <wp:lineTo x="21562" y="0"/>
                    <wp:lineTo x="0" y="0"/>
                  </wp:wrapPolygon>
                </wp:wrapThrough>
                <wp:docPr id="27" name="Rectangle 27"/>
                <wp:cNvGraphicFramePr/>
                <a:graphic xmlns:a="http://schemas.openxmlformats.org/drawingml/2006/main">
                  <a:graphicData uri="http://schemas.microsoft.com/office/word/2010/wordprocessingShape">
                    <wps:wsp>
                      <wps:cNvSpPr/>
                      <wps:spPr>
                        <a:xfrm>
                          <a:off x="0" y="0"/>
                          <a:ext cx="9821545" cy="714565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8D97F" id="Rectangle 27" o:spid="_x0000_s1026" style="position:absolute;margin-left:13.25pt;margin-top:27.95pt;width:773.35pt;height:562.65pt;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" fillcolor="white [3212]" stroked="f">
                <w10:wrap type="through" anchorx="page" anchory="page"/>
              </v:rect>
            </w:pict>
          </mc:Fallback>
        </mc:AlternateContent>
      </w:r>
      <w:r w:rsidR="00C96F84">
        <w:rPr>
          <w:noProof/>
        </w:rPr>
        <mc:AlternateContent>
          <mc:Choice Requires="wps">
            <w:drawing>
              <wp:anchor distT="0" distB="0" distL="114300" distR="114300" simplePos="0" relativeHeight="251663360" behindDoc="0" locked="0" layoutInCell="1" allowOverlap="1" wp14:anchorId="725CD398" wp14:editId="16242E01">
                <wp:simplePos x="0" y="0"/>
                <wp:positionH relativeFrom="page">
                  <wp:posOffset>6861175</wp:posOffset>
                </wp:positionH>
                <wp:positionV relativeFrom="page">
                  <wp:posOffset>5867400</wp:posOffset>
                </wp:positionV>
                <wp:extent cx="2743200" cy="1087755"/>
                <wp:effectExtent l="0" t="0" r="0" b="4445"/>
                <wp:wrapTight wrapText="bothSides">
                  <wp:wrapPolygon edited="0">
                    <wp:start x="0" y="0"/>
                    <wp:lineTo x="0" y="21184"/>
                    <wp:lineTo x="21400" y="21184"/>
                    <wp:lineTo x="21400" y="0"/>
                    <wp:lineTo x="0" y="0"/>
                  </wp:wrapPolygon>
                </wp:wrapTight>
                <wp:docPr id="1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0877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72C6271" w14:textId="64D2FF97" w:rsidR="00A0335E" w:rsidRPr="00954A83" w:rsidRDefault="00A0335E" w:rsidP="00C96F84">
                            <w:pPr>
                              <w:pStyle w:val="Title-Dark"/>
                              <w:rPr>
                                <w:rFonts w:ascii="Klinic Slab Light" w:hAnsi="Klinic Slab Light"/>
                                <w:b/>
                                <w:color w:val="auto"/>
                              </w:rPr>
                            </w:pPr>
                            <w:r w:rsidRPr="00954A83">
                              <w:rPr>
                                <w:rFonts w:ascii="Klinic Slab Light" w:hAnsi="Klinic Slab Light"/>
                                <w:b/>
                                <w:color w:val="auto"/>
                              </w:rPr>
                              <w:t>Rules &amp; Regulations</w:t>
                            </w:r>
                          </w:p>
                        </w:txbxContent>
                      </wps:txbx>
                      <wps:bodyPr rot="0" vert="horz" wrap="square" lIns="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CD398" id="_x0000_s1032" type="#_x0000_t202" style="position:absolute;margin-left:540.25pt;margin-top:462pt;width:3in;height:85.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" filled="f" stroked="f">
                <v:textbox inset="0,0,3.6pt,0">
                  <w:txbxContent>
                    <w:p w14:paraId="172C6271" w14:textId="64D2FF97" w:rsidR="00A0335E" w:rsidRPr="00954A83" w:rsidRDefault="00A0335E" w:rsidP="00C96F84">
                      <w:pPr>
                        <w:pStyle w:val="Title-Dark"/>
                        <w:rPr>
                          <w:rFonts w:ascii="Klinic Slab Light" w:hAnsi="Klinic Slab Light"/>
                          <w:b/>
                          <w:color w:val="auto"/>
                        </w:rPr>
                      </w:pPr>
                      <w:r w:rsidRPr="00954A83">
                        <w:rPr>
                          <w:rFonts w:ascii="Klinic Slab Light" w:hAnsi="Klinic Slab Light"/>
                          <w:b/>
                          <w:color w:val="auto"/>
                        </w:rPr>
                        <w:t>Rules &amp; Regulations</w:t>
                      </w:r>
                    </w:p>
                  </w:txbxContent>
                </v:textbox>
                <w10:wrap type="tight" anchorx="page" anchory="page"/>
              </v:shape>
            </w:pict>
          </mc:Fallback>
        </mc:AlternateContent>
      </w:r>
      <w:r w:rsidR="00F466FA" w:rsidRPr="00F466FA">
        <w:rPr>
          <w:rFonts w:ascii="Klinic Slab Book" w:hAnsi="Klinic Slab Book"/>
          <w:b/>
          <w:noProof/>
        </w:rPr>
        <w:t xml:space="preserve"> </w:t>
      </w:r>
      <w:r w:rsidR="00064E69">
        <w:br w:type="page"/>
      </w:r>
      <w:r w:rsidR="005D377D">
        <w:rPr>
          <w:noProof/>
        </w:rPr>
        <w:lastRenderedPageBreak/>
        <mc:AlternateContent>
          <mc:Choice Requires="wps">
            <w:drawing>
              <wp:anchor distT="0" distB="0" distL="114300" distR="114300" simplePos="0" relativeHeight="251671552" behindDoc="0" locked="0" layoutInCell="1" allowOverlap="1" wp14:anchorId="54403FEE" wp14:editId="69D5B5BC">
                <wp:simplePos x="0" y="0"/>
                <wp:positionH relativeFrom="page">
                  <wp:posOffset>283210</wp:posOffset>
                </wp:positionH>
                <wp:positionV relativeFrom="page">
                  <wp:posOffset>133350</wp:posOffset>
                </wp:positionV>
                <wp:extent cx="3060700" cy="7541895"/>
                <wp:effectExtent l="0" t="0" r="12700" b="1905"/>
                <wp:wrapTight wrapText="bothSides">
                  <wp:wrapPolygon edited="0">
                    <wp:start x="0" y="0"/>
                    <wp:lineTo x="0" y="21533"/>
                    <wp:lineTo x="21510" y="21533"/>
                    <wp:lineTo x="21510" y="0"/>
                    <wp:lineTo x="0" y="0"/>
                  </wp:wrapPolygon>
                </wp:wrapTight>
                <wp:docPr id="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75418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2C56B1F" w14:textId="77777777" w:rsidR="00636546" w:rsidRDefault="00636546" w:rsidP="00687FC8">
                            <w:pPr>
                              <w:pStyle w:val="Title-Dark"/>
                              <w:jc w:val="center"/>
                              <w:rPr>
                                <w:rFonts w:ascii="Klinic Slab Light" w:hAnsi="Klinic Slab Light"/>
                                <w:b/>
                                <w:color w:val="auto"/>
                                <w:sz w:val="18"/>
                                <w:szCs w:val="18"/>
                              </w:rPr>
                            </w:pPr>
                          </w:p>
                          <w:p w14:paraId="0C1A938D" w14:textId="77777777" w:rsidR="00636546" w:rsidRDefault="00636546" w:rsidP="00687FC8">
                            <w:pPr>
                              <w:pStyle w:val="Title-Dark"/>
                              <w:jc w:val="center"/>
                              <w:rPr>
                                <w:rFonts w:ascii="Klinic Slab Light" w:hAnsi="Klinic Slab Light"/>
                                <w:b/>
                                <w:color w:val="auto"/>
                                <w:sz w:val="18"/>
                                <w:szCs w:val="18"/>
                              </w:rPr>
                            </w:pPr>
                          </w:p>
                          <w:p w14:paraId="5DC5ADDA" w14:textId="2AAB63A6" w:rsidR="00A0335E" w:rsidRPr="005D377D" w:rsidRDefault="00A0335E" w:rsidP="00687FC8">
                            <w:pPr>
                              <w:pStyle w:val="Title-Dark"/>
                              <w:jc w:val="center"/>
                              <w:rPr>
                                <w:rFonts w:ascii="Klinic Slab Light" w:hAnsi="Klinic Slab Light"/>
                                <w:b/>
                                <w:color w:val="auto"/>
                                <w:sz w:val="18"/>
                                <w:szCs w:val="18"/>
                              </w:rPr>
                            </w:pPr>
                            <w:r w:rsidRPr="005D377D">
                              <w:rPr>
                                <w:rFonts w:ascii="Klinic Slab Light" w:hAnsi="Klinic Slab Light"/>
                                <w:b/>
                                <w:color w:val="auto"/>
                                <w:sz w:val="18"/>
                                <w:szCs w:val="18"/>
                              </w:rPr>
                              <w:t>Thank you for choosing to stay with us! We sincerely hope you enjoy your stay; whether you’re for a day, week, month or season!</w:t>
                            </w:r>
                          </w:p>
                          <w:p w14:paraId="72712880" w14:textId="77777777" w:rsidR="00A0335E" w:rsidRPr="005D377D" w:rsidRDefault="00A0335E" w:rsidP="00687FC8">
                            <w:pPr>
                              <w:pStyle w:val="Title-Dark"/>
                              <w:jc w:val="center"/>
                              <w:rPr>
                                <w:rFonts w:ascii="Klinic Slab Light" w:hAnsi="Klinic Slab Light"/>
                                <w:b/>
                                <w:color w:val="auto"/>
                                <w:sz w:val="18"/>
                                <w:szCs w:val="18"/>
                              </w:rPr>
                            </w:pPr>
                          </w:p>
                          <w:p w14:paraId="771EAAF7" w14:textId="22ED5BC5" w:rsidR="00A0335E" w:rsidRPr="005D377D" w:rsidRDefault="00A0335E" w:rsidP="00687FC8">
                            <w:pPr>
                              <w:pStyle w:val="Title-Dark"/>
                              <w:jc w:val="center"/>
                              <w:rPr>
                                <w:rFonts w:ascii="Klinic Slab Light" w:hAnsi="Klinic Slab Light"/>
                                <w:b/>
                                <w:color w:val="auto"/>
                                <w:sz w:val="18"/>
                                <w:szCs w:val="18"/>
                              </w:rPr>
                            </w:pPr>
                            <w:r w:rsidRPr="005D377D">
                              <w:rPr>
                                <w:rFonts w:ascii="Klinic Slab Light" w:hAnsi="Klinic Slab Light"/>
                                <w:b/>
                                <w:color w:val="auto"/>
                                <w:sz w:val="18"/>
                                <w:szCs w:val="18"/>
                              </w:rPr>
                              <w:t>To help ensure everyone has a great and safe time here, we ask that you please take a moment and read over our rules and regulations in this brief booklet</w:t>
                            </w:r>
                          </w:p>
                          <w:p w14:paraId="466B42DF" w14:textId="77777777" w:rsidR="00A0335E" w:rsidRPr="005D377D" w:rsidRDefault="00A0335E" w:rsidP="00687FC8">
                            <w:pPr>
                              <w:pStyle w:val="Title-Dark"/>
                              <w:jc w:val="center"/>
                              <w:rPr>
                                <w:rFonts w:ascii="Klinic Slab Light" w:hAnsi="Klinic Slab Light"/>
                                <w:b/>
                                <w:color w:val="auto"/>
                                <w:sz w:val="16"/>
                                <w:szCs w:val="16"/>
                              </w:rPr>
                            </w:pPr>
                          </w:p>
                          <w:p w14:paraId="1BF150B0" w14:textId="61ADE0D7" w:rsidR="00A0335E" w:rsidRPr="005D377D" w:rsidRDefault="00A0335E" w:rsidP="00687FC8">
                            <w:pPr>
                              <w:pStyle w:val="Title-Dark"/>
                              <w:jc w:val="center"/>
                              <w:rPr>
                                <w:rFonts w:ascii="Geared Slab Bold" w:hAnsi="Geared Slab Bold"/>
                                <w:color w:val="auto"/>
                                <w:sz w:val="40"/>
                                <w:szCs w:val="40"/>
                              </w:rPr>
                            </w:pPr>
                            <w:r w:rsidRPr="005D377D">
                              <w:rPr>
                                <w:rFonts w:ascii="Wingdings" w:hAnsi="Wingdings"/>
                                <w:color w:val="000000"/>
                                <w:sz w:val="40"/>
                                <w:szCs w:val="40"/>
                              </w:rPr>
                              <w:t></w:t>
                            </w:r>
                            <w:r w:rsidRPr="005D377D">
                              <w:rPr>
                                <w:rFonts w:ascii="Geared Slab Bold" w:hAnsi="Geared Slab Bold"/>
                                <w:color w:val="auto"/>
                                <w:sz w:val="40"/>
                                <w:szCs w:val="40"/>
                              </w:rPr>
                              <w:t>Quick Reference</w:t>
                            </w:r>
                            <w:r w:rsidRPr="005D377D">
                              <w:rPr>
                                <w:rFonts w:ascii="Wingdings" w:hAnsi="Wingdings"/>
                                <w:color w:val="000000"/>
                                <w:sz w:val="40"/>
                                <w:szCs w:val="40"/>
                              </w:rPr>
                              <w:t></w:t>
                            </w:r>
                          </w:p>
                          <w:p w14:paraId="45D74239" w14:textId="77777777" w:rsidR="00A0335E" w:rsidRPr="00FD2C64" w:rsidRDefault="00A0335E" w:rsidP="00687FC8">
                            <w:pPr>
                              <w:pStyle w:val="Title-Dark"/>
                              <w:jc w:val="center"/>
                              <w:rPr>
                                <w:rFonts w:ascii="Klinic Slab Light" w:hAnsi="Klinic Slab Light"/>
                                <w:b/>
                                <w:color w:val="auto"/>
                                <w:sz w:val="12"/>
                                <w:szCs w:val="12"/>
                              </w:rPr>
                            </w:pPr>
                          </w:p>
                          <w:p w14:paraId="4FCE2014" w14:textId="77777777" w:rsidR="00A0335E" w:rsidRPr="00D84428" w:rsidRDefault="00A0335E" w:rsidP="00687FC8">
                            <w:pPr>
                              <w:pStyle w:val="Title-Dark"/>
                              <w:jc w:val="center"/>
                              <w:rPr>
                                <w:rFonts w:ascii="Geared Slab Regular" w:hAnsi="Geared Slab Regular"/>
                                <w:b/>
                                <w:color w:val="auto"/>
                                <w:sz w:val="36"/>
                                <w:szCs w:val="36"/>
                                <w:u w:val="single"/>
                              </w:rPr>
                            </w:pPr>
                            <w:r w:rsidRPr="00D84428">
                              <w:rPr>
                                <w:rFonts w:ascii="Geared Slab Regular" w:hAnsi="Geared Slab Regular"/>
                                <w:b/>
                                <w:color w:val="auto"/>
                                <w:sz w:val="36"/>
                                <w:szCs w:val="36"/>
                                <w:u w:val="single"/>
                              </w:rPr>
                              <w:t xml:space="preserve">Check-in: </w:t>
                            </w:r>
                          </w:p>
                          <w:p w14:paraId="0C55DE3F" w14:textId="3C607F40" w:rsidR="00A0335E" w:rsidRPr="00647089" w:rsidRDefault="00A0335E" w:rsidP="00D72E04">
                            <w:pPr>
                              <w:pStyle w:val="Title-Dark"/>
                              <w:jc w:val="center"/>
                              <w:rPr>
                                <w:rFonts w:ascii="Klinic Slab Light" w:hAnsi="Klinic Slab Light"/>
                                <w:b/>
                                <w:color w:val="auto"/>
                                <w:sz w:val="32"/>
                                <w:szCs w:val="32"/>
                              </w:rPr>
                            </w:pPr>
                            <w:r w:rsidRPr="00647089">
                              <w:rPr>
                                <w:rFonts w:ascii="Klinic Slab Light" w:hAnsi="Klinic Slab Light"/>
                                <w:b/>
                                <w:color w:val="auto"/>
                                <w:sz w:val="32"/>
                                <w:szCs w:val="32"/>
                              </w:rPr>
                              <w:t>2:00pm</w:t>
                            </w:r>
                          </w:p>
                          <w:p w14:paraId="29B370DE" w14:textId="77777777" w:rsidR="00A0335E" w:rsidRPr="00FD2C64" w:rsidRDefault="00A0335E" w:rsidP="00D72E04">
                            <w:pPr>
                              <w:pStyle w:val="Title-Dark"/>
                              <w:jc w:val="center"/>
                              <w:rPr>
                                <w:rFonts w:ascii="Klinic Slab Light" w:hAnsi="Klinic Slab Light"/>
                                <w:b/>
                                <w:color w:val="auto"/>
                                <w:sz w:val="8"/>
                              </w:rPr>
                            </w:pPr>
                          </w:p>
                          <w:p w14:paraId="7EED6495" w14:textId="77777777" w:rsidR="00A0335E" w:rsidRPr="00D84428" w:rsidRDefault="00A0335E" w:rsidP="00687FC8">
                            <w:pPr>
                              <w:pStyle w:val="Title-Dark"/>
                              <w:jc w:val="center"/>
                              <w:rPr>
                                <w:rFonts w:ascii="Geared Slab Regular" w:hAnsi="Geared Slab Regular"/>
                                <w:b/>
                                <w:color w:val="auto"/>
                                <w:sz w:val="36"/>
                                <w:szCs w:val="36"/>
                                <w:u w:val="single"/>
                              </w:rPr>
                            </w:pPr>
                            <w:r w:rsidRPr="00D84428">
                              <w:rPr>
                                <w:rFonts w:ascii="Geared Slab Regular" w:hAnsi="Geared Slab Regular"/>
                                <w:b/>
                                <w:color w:val="auto"/>
                                <w:sz w:val="36"/>
                                <w:szCs w:val="36"/>
                                <w:u w:val="single"/>
                              </w:rPr>
                              <w:t xml:space="preserve">Check-out: </w:t>
                            </w:r>
                          </w:p>
                          <w:p w14:paraId="625A8E7E" w14:textId="7438A961" w:rsidR="00A0335E" w:rsidRPr="00647089" w:rsidRDefault="00A0335E" w:rsidP="00687FC8">
                            <w:pPr>
                              <w:pStyle w:val="Title-Dark"/>
                              <w:jc w:val="center"/>
                              <w:rPr>
                                <w:rFonts w:ascii="Klinic Slab Light" w:hAnsi="Klinic Slab Light"/>
                                <w:b/>
                                <w:color w:val="auto"/>
                                <w:sz w:val="32"/>
                                <w:szCs w:val="32"/>
                              </w:rPr>
                            </w:pPr>
                            <w:r w:rsidRPr="00647089">
                              <w:rPr>
                                <w:rFonts w:ascii="Klinic Slab Light" w:hAnsi="Klinic Slab Light"/>
                                <w:b/>
                                <w:color w:val="auto"/>
                                <w:sz w:val="32"/>
                                <w:szCs w:val="32"/>
                              </w:rPr>
                              <w:t>12:00pm</w:t>
                            </w:r>
                          </w:p>
                          <w:p w14:paraId="471970A2" w14:textId="77777777" w:rsidR="00A0335E" w:rsidRPr="00FD2C64" w:rsidRDefault="00A0335E" w:rsidP="00687FC8">
                            <w:pPr>
                              <w:pStyle w:val="Title-Dark"/>
                              <w:jc w:val="center"/>
                              <w:rPr>
                                <w:rFonts w:ascii="Klinic Slab Light" w:hAnsi="Klinic Slab Light"/>
                                <w:b/>
                                <w:color w:val="auto"/>
                                <w:sz w:val="8"/>
                                <w:szCs w:val="8"/>
                              </w:rPr>
                            </w:pPr>
                          </w:p>
                          <w:p w14:paraId="3CC6D4D1" w14:textId="77777777" w:rsidR="00A0335E" w:rsidRPr="00D84428" w:rsidRDefault="00A0335E" w:rsidP="00687FC8">
                            <w:pPr>
                              <w:pStyle w:val="Title-Dark"/>
                              <w:jc w:val="center"/>
                              <w:rPr>
                                <w:rFonts w:ascii="Geared Slab Regular" w:hAnsi="Geared Slab Regular"/>
                                <w:b/>
                                <w:color w:val="auto"/>
                                <w:sz w:val="36"/>
                                <w:szCs w:val="36"/>
                                <w:u w:val="single"/>
                              </w:rPr>
                            </w:pPr>
                            <w:r w:rsidRPr="00D84428">
                              <w:rPr>
                                <w:rFonts w:ascii="Geared Slab Regular" w:hAnsi="Geared Slab Regular"/>
                                <w:b/>
                                <w:color w:val="auto"/>
                                <w:sz w:val="36"/>
                                <w:szCs w:val="36"/>
                                <w:u w:val="single"/>
                              </w:rPr>
                              <w:t xml:space="preserve">Quiet Time: </w:t>
                            </w:r>
                          </w:p>
                          <w:p w14:paraId="24F8C8E1" w14:textId="32DF2307" w:rsidR="00A0335E" w:rsidRPr="00647089" w:rsidRDefault="00A0335E" w:rsidP="00687FC8">
                            <w:pPr>
                              <w:pStyle w:val="Title-Dark"/>
                              <w:jc w:val="center"/>
                              <w:rPr>
                                <w:rFonts w:ascii="Klinic Slab Light" w:hAnsi="Klinic Slab Light"/>
                                <w:b/>
                                <w:color w:val="auto"/>
                                <w:sz w:val="32"/>
                                <w:szCs w:val="32"/>
                              </w:rPr>
                            </w:pPr>
                            <w:r w:rsidRPr="00647089">
                              <w:rPr>
                                <w:rFonts w:ascii="Klinic Slab Light" w:hAnsi="Klinic Slab Light"/>
                                <w:b/>
                                <w:color w:val="auto"/>
                                <w:sz w:val="32"/>
                                <w:szCs w:val="32"/>
                              </w:rPr>
                              <w:t>11:00pm – 8:00am</w:t>
                            </w:r>
                          </w:p>
                          <w:p w14:paraId="3DBE3065" w14:textId="77777777" w:rsidR="00A0335E" w:rsidRPr="00FD2C64" w:rsidRDefault="00A0335E" w:rsidP="00687FC8">
                            <w:pPr>
                              <w:pStyle w:val="Title-Dark"/>
                              <w:jc w:val="center"/>
                              <w:rPr>
                                <w:rFonts w:ascii="Klinic Slab Light" w:hAnsi="Klinic Slab Light"/>
                                <w:b/>
                                <w:color w:val="auto"/>
                                <w:sz w:val="8"/>
                                <w:szCs w:val="8"/>
                              </w:rPr>
                            </w:pPr>
                          </w:p>
                          <w:p w14:paraId="354F99DD" w14:textId="77777777" w:rsidR="00A0335E" w:rsidRPr="00D84428" w:rsidRDefault="00A0335E" w:rsidP="00687FC8">
                            <w:pPr>
                              <w:pStyle w:val="Title-Dark"/>
                              <w:jc w:val="center"/>
                              <w:rPr>
                                <w:rFonts w:ascii="Geared Slab Regular" w:hAnsi="Geared Slab Regular"/>
                                <w:b/>
                                <w:color w:val="auto"/>
                                <w:sz w:val="36"/>
                                <w:szCs w:val="36"/>
                                <w:u w:val="single"/>
                              </w:rPr>
                            </w:pPr>
                            <w:r w:rsidRPr="00D84428">
                              <w:rPr>
                                <w:rFonts w:ascii="Geared Slab Regular" w:hAnsi="Geared Slab Regular"/>
                                <w:b/>
                                <w:color w:val="auto"/>
                                <w:sz w:val="36"/>
                                <w:szCs w:val="36"/>
                                <w:u w:val="single"/>
                              </w:rPr>
                              <w:t xml:space="preserve">Campground Speed Limit: </w:t>
                            </w:r>
                          </w:p>
                          <w:p w14:paraId="4DF080AA" w14:textId="49CE705A" w:rsidR="00A0335E" w:rsidRPr="00647089" w:rsidRDefault="00A0335E" w:rsidP="00687FC8">
                            <w:pPr>
                              <w:pStyle w:val="Title-Dark"/>
                              <w:jc w:val="center"/>
                              <w:rPr>
                                <w:rFonts w:ascii="Klinic Slab Light" w:hAnsi="Klinic Slab Light"/>
                                <w:b/>
                                <w:color w:val="auto"/>
                                <w:sz w:val="36"/>
                                <w:szCs w:val="36"/>
                              </w:rPr>
                            </w:pPr>
                            <w:r w:rsidRPr="00647089">
                              <w:rPr>
                                <w:rFonts w:ascii="Klinic Slab Light" w:hAnsi="Klinic Slab Light"/>
                                <w:b/>
                                <w:color w:val="auto"/>
                                <w:sz w:val="36"/>
                                <w:szCs w:val="36"/>
                              </w:rPr>
                              <w:t>20km/h</w:t>
                            </w:r>
                          </w:p>
                          <w:p w14:paraId="0FB907F6" w14:textId="77777777" w:rsidR="00A0335E" w:rsidRPr="00FD2C64" w:rsidRDefault="00A0335E" w:rsidP="00687FC8">
                            <w:pPr>
                              <w:pStyle w:val="Title-Dark"/>
                              <w:jc w:val="center"/>
                              <w:rPr>
                                <w:rFonts w:ascii="Klinic Slab Light" w:hAnsi="Klinic Slab Light"/>
                                <w:b/>
                                <w:color w:val="auto"/>
                                <w:sz w:val="8"/>
                                <w:szCs w:val="8"/>
                              </w:rPr>
                            </w:pPr>
                          </w:p>
                          <w:p w14:paraId="487324FC" w14:textId="669783ED" w:rsidR="00A0335E" w:rsidRPr="00D84428" w:rsidRDefault="00A0335E" w:rsidP="00687FC8">
                            <w:pPr>
                              <w:pStyle w:val="Title-Dark"/>
                              <w:jc w:val="center"/>
                              <w:rPr>
                                <w:rFonts w:ascii="Geared Slab Regular" w:hAnsi="Geared Slab Regular"/>
                                <w:b/>
                                <w:color w:val="auto"/>
                                <w:sz w:val="36"/>
                                <w:szCs w:val="36"/>
                                <w:u w:val="single"/>
                              </w:rPr>
                            </w:pPr>
                            <w:r w:rsidRPr="00D84428">
                              <w:rPr>
                                <w:rFonts w:ascii="Geared Slab Regular" w:hAnsi="Geared Slab Regular"/>
                                <w:b/>
                                <w:color w:val="auto"/>
                                <w:sz w:val="36"/>
                                <w:szCs w:val="36"/>
                                <w:u w:val="single"/>
                              </w:rPr>
                              <w:t xml:space="preserve">Playground Zone: </w:t>
                            </w:r>
                          </w:p>
                          <w:p w14:paraId="1E84EA87" w14:textId="045EAF5E" w:rsidR="00A0335E" w:rsidRPr="00647089" w:rsidRDefault="00A0335E" w:rsidP="00687FC8">
                            <w:pPr>
                              <w:pStyle w:val="Title-Dark"/>
                              <w:jc w:val="center"/>
                              <w:rPr>
                                <w:rFonts w:ascii="Klinic Slab Light" w:hAnsi="Klinic Slab Light"/>
                                <w:b/>
                                <w:color w:val="auto"/>
                                <w:sz w:val="36"/>
                                <w:szCs w:val="36"/>
                              </w:rPr>
                            </w:pPr>
                            <w:r w:rsidRPr="00647089">
                              <w:rPr>
                                <w:rFonts w:ascii="Klinic Slab Light" w:hAnsi="Klinic Slab Light"/>
                                <w:b/>
                                <w:color w:val="auto"/>
                                <w:sz w:val="36"/>
                                <w:szCs w:val="36"/>
                              </w:rPr>
                              <w:t>5km/h</w:t>
                            </w:r>
                          </w:p>
                          <w:p w14:paraId="5A96A5F1" w14:textId="77777777" w:rsidR="00A0335E" w:rsidRPr="00FD2C64" w:rsidRDefault="00A0335E" w:rsidP="005D377D">
                            <w:pPr>
                              <w:pStyle w:val="Title-Dark"/>
                              <w:jc w:val="left"/>
                              <w:rPr>
                                <w:rFonts w:ascii="Klinic Slab Light" w:hAnsi="Klinic Slab Light"/>
                                <w:b/>
                                <w:color w:val="auto"/>
                                <w:sz w:val="12"/>
                                <w:szCs w:val="12"/>
                                <w:u w:val="single"/>
                              </w:rPr>
                            </w:pPr>
                          </w:p>
                          <w:p w14:paraId="6069017D" w14:textId="1A9E585E" w:rsidR="00A0335E" w:rsidRPr="00636546" w:rsidRDefault="00636546" w:rsidP="00687FC8">
                            <w:pPr>
                              <w:pStyle w:val="Title-Dark"/>
                              <w:jc w:val="center"/>
                              <w:rPr>
                                <w:rFonts w:ascii="Geared Slab Regular" w:hAnsi="Geared Slab Regular"/>
                                <w:b/>
                                <w:iCs/>
                                <w:color w:val="auto"/>
                                <w:sz w:val="36"/>
                                <w:szCs w:val="36"/>
                                <w:u w:val="single"/>
                              </w:rPr>
                            </w:pPr>
                            <w:r w:rsidRPr="00636546">
                              <w:rPr>
                                <w:rFonts w:ascii="Geared Slab Regular" w:hAnsi="Geared Slab Regular"/>
                                <w:b/>
                                <w:iCs/>
                                <w:color w:val="auto"/>
                                <w:sz w:val="36"/>
                                <w:szCs w:val="36"/>
                                <w:u w:val="single"/>
                              </w:rPr>
                              <w:t>Current Office</w:t>
                            </w:r>
                            <w:r w:rsidR="00A0335E" w:rsidRPr="00636546">
                              <w:rPr>
                                <w:rFonts w:ascii="Geared Slab Regular" w:hAnsi="Geared Slab Regular"/>
                                <w:b/>
                                <w:iCs/>
                                <w:color w:val="auto"/>
                                <w:sz w:val="36"/>
                                <w:szCs w:val="36"/>
                                <w:u w:val="single"/>
                              </w:rPr>
                              <w:t xml:space="preserve"> Hours:</w:t>
                            </w:r>
                          </w:p>
                          <w:p w14:paraId="567418F3" w14:textId="445096C8" w:rsidR="00A0335E" w:rsidRPr="00647089" w:rsidRDefault="00A0335E" w:rsidP="00687FC8">
                            <w:pPr>
                              <w:pStyle w:val="Title-Dark"/>
                              <w:jc w:val="center"/>
                              <w:rPr>
                                <w:rFonts w:ascii="Klinic Slab Light" w:hAnsi="Klinic Slab Light"/>
                                <w:b/>
                                <w:color w:val="auto"/>
                                <w:sz w:val="32"/>
                                <w:szCs w:val="32"/>
                              </w:rPr>
                            </w:pPr>
                            <w:r w:rsidRPr="00647089">
                              <w:rPr>
                                <w:rFonts w:ascii="Klinic Slab Light" w:hAnsi="Klinic Slab Light"/>
                                <w:b/>
                                <w:color w:val="auto"/>
                                <w:sz w:val="32"/>
                                <w:szCs w:val="32"/>
                              </w:rPr>
                              <w:t>Mon-S</w:t>
                            </w:r>
                            <w:r w:rsidR="00691EBB">
                              <w:rPr>
                                <w:rFonts w:ascii="Klinic Slab Light" w:hAnsi="Klinic Slab Light"/>
                                <w:b/>
                                <w:color w:val="auto"/>
                                <w:sz w:val="32"/>
                                <w:szCs w:val="32"/>
                              </w:rPr>
                              <w:t>un</w:t>
                            </w:r>
                            <w:r w:rsidRPr="00647089">
                              <w:rPr>
                                <w:rFonts w:ascii="Klinic Slab Light" w:hAnsi="Klinic Slab Light"/>
                                <w:b/>
                                <w:color w:val="auto"/>
                                <w:sz w:val="32"/>
                                <w:szCs w:val="32"/>
                              </w:rPr>
                              <w:t xml:space="preserve"> 0900 – </w:t>
                            </w:r>
                            <w:r w:rsidR="00691EBB">
                              <w:rPr>
                                <w:rFonts w:ascii="Klinic Slab Light" w:hAnsi="Klinic Slab Light"/>
                                <w:b/>
                                <w:color w:val="auto"/>
                                <w:sz w:val="32"/>
                                <w:szCs w:val="32"/>
                              </w:rPr>
                              <w:t>1700</w:t>
                            </w:r>
                          </w:p>
                          <w:p w14:paraId="3FD300E9" w14:textId="77777777" w:rsidR="00A0335E" w:rsidRPr="00FD2C64" w:rsidRDefault="00A0335E" w:rsidP="00687FC8">
                            <w:pPr>
                              <w:pStyle w:val="Title-Dark"/>
                              <w:jc w:val="center"/>
                              <w:rPr>
                                <w:rFonts w:ascii="Klinic Slab Light" w:hAnsi="Klinic Slab Light"/>
                                <w:b/>
                                <w:color w:val="auto"/>
                                <w:sz w:val="8"/>
                                <w:szCs w:val="8"/>
                              </w:rPr>
                            </w:pPr>
                          </w:p>
                          <w:p w14:paraId="21EBD876" w14:textId="77777777" w:rsidR="001E1BB4" w:rsidRDefault="00A0335E" w:rsidP="001E1BB4">
                            <w:pPr>
                              <w:pStyle w:val="Title-Dark"/>
                              <w:jc w:val="center"/>
                              <w:rPr>
                                <w:rFonts w:ascii="Klinic Slab Light" w:hAnsi="Klinic Slab Light"/>
                                <w:b/>
                                <w:color w:val="auto"/>
                                <w:sz w:val="24"/>
                              </w:rPr>
                            </w:pPr>
                            <w:r>
                              <w:rPr>
                                <w:rFonts w:ascii="Klinic Slab Light" w:hAnsi="Klinic Slab Light"/>
                                <w:b/>
                                <w:color w:val="auto"/>
                                <w:sz w:val="24"/>
                              </w:rPr>
                              <w:br/>
                            </w:r>
                            <w:r w:rsidRPr="001E1BB4">
                              <w:rPr>
                                <w:rFonts w:ascii="Geared Slab Regular" w:hAnsi="Geared Slab Regular"/>
                                <w:b/>
                                <w:color w:val="auto"/>
                                <w:sz w:val="32"/>
                                <w:szCs w:val="32"/>
                                <w:u w:val="single"/>
                              </w:rPr>
                              <w:t>Mini Golf &amp; Arcades</w:t>
                            </w:r>
                            <w:r>
                              <w:rPr>
                                <w:rFonts w:ascii="Klinic Slab Light" w:hAnsi="Klinic Slab Light"/>
                                <w:b/>
                                <w:color w:val="auto"/>
                                <w:sz w:val="24"/>
                              </w:rPr>
                              <w:br/>
                            </w:r>
                            <w:r w:rsidR="001E1BB4">
                              <w:rPr>
                                <w:rFonts w:ascii="Klinic Slab Light" w:hAnsi="Klinic Slab Light"/>
                                <w:b/>
                                <w:color w:val="auto"/>
                                <w:sz w:val="24"/>
                              </w:rPr>
                              <w:t>Mini Golf $1/pp</w:t>
                            </w:r>
                          </w:p>
                          <w:p w14:paraId="69FF5BDB" w14:textId="5B8F784F" w:rsidR="00A0335E" w:rsidRDefault="00A0335E" w:rsidP="001E1BB4">
                            <w:pPr>
                              <w:pStyle w:val="Title-Dark"/>
                              <w:jc w:val="center"/>
                              <w:rPr>
                                <w:rFonts w:ascii="Klinic Slab Light" w:hAnsi="Klinic Slab Light"/>
                                <w:b/>
                                <w:color w:val="auto"/>
                                <w:sz w:val="24"/>
                              </w:rPr>
                            </w:pPr>
                            <w:r>
                              <w:rPr>
                                <w:rFonts w:ascii="Klinic Slab Light" w:hAnsi="Klinic Slab Light"/>
                                <w:b/>
                                <w:color w:val="auto"/>
                                <w:sz w:val="24"/>
                              </w:rPr>
                              <w:t xml:space="preserve">Children </w:t>
                            </w:r>
                            <w:r w:rsidRPr="005D377D">
                              <w:rPr>
                                <w:rFonts w:ascii="Klinic Slab Light" w:hAnsi="Klinic Slab Light"/>
                                <w:b/>
                                <w:color w:val="auto"/>
                                <w:sz w:val="24"/>
                                <w:u w:val="single"/>
                              </w:rPr>
                              <w:t>under 12</w:t>
                            </w:r>
                            <w:r>
                              <w:rPr>
                                <w:rFonts w:ascii="Klinic Slab Light" w:hAnsi="Klinic Slab Light"/>
                                <w:b/>
                                <w:color w:val="auto"/>
                                <w:sz w:val="24"/>
                              </w:rPr>
                              <w:t xml:space="preserve"> must be accompanied by an adult </w:t>
                            </w:r>
                            <w:r>
                              <w:rPr>
                                <w:rFonts w:ascii="Geared Slab Regular" w:hAnsi="Geared Slab Regular"/>
                                <w:b/>
                                <w:color w:val="auto"/>
                                <w:sz w:val="36"/>
                                <w:szCs w:val="36"/>
                                <w:u w:val="single"/>
                              </w:rPr>
                              <w:br/>
                            </w:r>
                            <w:r w:rsidRPr="001E1BB4">
                              <w:rPr>
                                <w:rFonts w:ascii="Geared Slab Regular" w:hAnsi="Geared Slab Regular"/>
                                <w:b/>
                                <w:color w:val="auto"/>
                                <w:sz w:val="32"/>
                                <w:szCs w:val="32"/>
                                <w:u w:val="single"/>
                              </w:rPr>
                              <w:t>Billiards</w:t>
                            </w:r>
                            <w:r>
                              <w:rPr>
                                <w:rFonts w:ascii="Klinic Slab Light" w:hAnsi="Klinic Slab Light"/>
                                <w:b/>
                                <w:color w:val="auto"/>
                                <w:sz w:val="24"/>
                              </w:rPr>
                              <w:br/>
                              <w:t xml:space="preserve">Children </w:t>
                            </w:r>
                            <w:r w:rsidRPr="005D377D">
                              <w:rPr>
                                <w:rFonts w:ascii="Klinic Slab Light" w:hAnsi="Klinic Slab Light"/>
                                <w:b/>
                                <w:color w:val="auto"/>
                                <w:sz w:val="24"/>
                                <w:u w:val="single"/>
                              </w:rPr>
                              <w:t>under 16</w:t>
                            </w:r>
                            <w:r>
                              <w:rPr>
                                <w:rFonts w:ascii="Klinic Slab Light" w:hAnsi="Klinic Slab Light"/>
                                <w:b/>
                                <w:color w:val="auto"/>
                                <w:sz w:val="24"/>
                              </w:rPr>
                              <w:t xml:space="preserve"> must be accompanied by an adult</w:t>
                            </w:r>
                          </w:p>
                          <w:p w14:paraId="2A076084" w14:textId="4AC0CCDB" w:rsidR="00691EBB" w:rsidRPr="00691EBB" w:rsidRDefault="00691EBB" w:rsidP="001E1BB4">
                            <w:pPr>
                              <w:pStyle w:val="Title-Dark"/>
                              <w:jc w:val="center"/>
                              <w:rPr>
                                <w:rFonts w:ascii="Geared Slab Regular" w:hAnsi="Geared Slab Regular"/>
                                <w:b/>
                                <w:color w:val="auto"/>
                                <w:sz w:val="32"/>
                                <w:szCs w:val="32"/>
                                <w:highlight w:val="red"/>
                                <w:u w:val="single"/>
                              </w:rPr>
                            </w:pPr>
                            <w:r w:rsidRPr="00691EBB">
                              <w:rPr>
                                <w:rFonts w:ascii="Geared Slab Regular" w:hAnsi="Geared Slab Regular"/>
                                <w:b/>
                                <w:color w:val="auto"/>
                                <w:sz w:val="32"/>
                                <w:szCs w:val="32"/>
                                <w:highlight w:val="red"/>
                                <w:u w:val="single"/>
                              </w:rPr>
                              <w:t>AFTER HOURS LINE</w:t>
                            </w:r>
                          </w:p>
                          <w:p w14:paraId="617FCB98" w14:textId="307FC355" w:rsidR="00691EBB" w:rsidRPr="00216903" w:rsidRDefault="00691EBB" w:rsidP="001E1BB4">
                            <w:pPr>
                              <w:pStyle w:val="Title-Dark"/>
                              <w:jc w:val="center"/>
                              <w:rPr>
                                <w:rFonts w:ascii="Klinic Slab Light" w:hAnsi="Klinic Slab Light"/>
                                <w:b/>
                                <w:color w:val="auto"/>
                                <w:sz w:val="24"/>
                              </w:rPr>
                            </w:pPr>
                            <w:r w:rsidRPr="00691EBB">
                              <w:rPr>
                                <w:rFonts w:ascii="Geared Slab Regular" w:hAnsi="Geared Slab Regular"/>
                                <w:b/>
                                <w:color w:val="auto"/>
                                <w:sz w:val="32"/>
                                <w:szCs w:val="32"/>
                                <w:highlight w:val="red"/>
                                <w:u w:val="single"/>
                              </w:rPr>
                              <w:t>204-558-4883</w:t>
                            </w:r>
                          </w:p>
                        </w:txbxContent>
                      </wps:txbx>
                      <wps:bodyPr rot="0" vert="horz" wrap="square" lIns="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403FEE" id="_x0000_t202" coordsize="21600,21600" o:spt="202" path="m,l,21600r21600,l21600,xe">
                <v:stroke joinstyle="miter"/>
                <v:path gradientshapeok="t" o:connecttype="rect"/>
              </v:shapetype>
              <v:shape id="_x0000_s1033" type="#_x0000_t202" style="position:absolute;margin-left:22.3pt;margin-top:10.5pt;width:241pt;height:593.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" filled="f" stroked="f">
                <v:textbox inset="0,0,3.6pt,0">
                  <w:txbxContent>
                    <w:p w14:paraId="42C56B1F" w14:textId="77777777" w:rsidR="00636546" w:rsidRDefault="00636546" w:rsidP="00687FC8">
                      <w:pPr>
                        <w:pStyle w:val="Title-Dark"/>
                        <w:jc w:val="center"/>
                        <w:rPr>
                          <w:rFonts w:ascii="Klinic Slab Light" w:hAnsi="Klinic Slab Light"/>
                          <w:b/>
                          <w:color w:val="auto"/>
                          <w:sz w:val="18"/>
                          <w:szCs w:val="18"/>
                        </w:rPr>
                      </w:pPr>
                    </w:p>
                    <w:p w14:paraId="0C1A938D" w14:textId="77777777" w:rsidR="00636546" w:rsidRDefault="00636546" w:rsidP="00687FC8">
                      <w:pPr>
                        <w:pStyle w:val="Title-Dark"/>
                        <w:jc w:val="center"/>
                        <w:rPr>
                          <w:rFonts w:ascii="Klinic Slab Light" w:hAnsi="Klinic Slab Light"/>
                          <w:b/>
                          <w:color w:val="auto"/>
                          <w:sz w:val="18"/>
                          <w:szCs w:val="18"/>
                        </w:rPr>
                      </w:pPr>
                    </w:p>
                    <w:p w14:paraId="5DC5ADDA" w14:textId="2AAB63A6" w:rsidR="00A0335E" w:rsidRPr="005D377D" w:rsidRDefault="00A0335E" w:rsidP="00687FC8">
                      <w:pPr>
                        <w:pStyle w:val="Title-Dark"/>
                        <w:jc w:val="center"/>
                        <w:rPr>
                          <w:rFonts w:ascii="Klinic Slab Light" w:hAnsi="Klinic Slab Light"/>
                          <w:b/>
                          <w:color w:val="auto"/>
                          <w:sz w:val="18"/>
                          <w:szCs w:val="18"/>
                        </w:rPr>
                      </w:pPr>
                      <w:r w:rsidRPr="005D377D">
                        <w:rPr>
                          <w:rFonts w:ascii="Klinic Slab Light" w:hAnsi="Klinic Slab Light"/>
                          <w:b/>
                          <w:color w:val="auto"/>
                          <w:sz w:val="18"/>
                          <w:szCs w:val="18"/>
                        </w:rPr>
                        <w:t>Thank you for choosing to stay with us! We sincerely hope you enjoy your stay; whether you’re for a day, week, month or season!</w:t>
                      </w:r>
                    </w:p>
                    <w:p w14:paraId="72712880" w14:textId="77777777" w:rsidR="00A0335E" w:rsidRPr="005D377D" w:rsidRDefault="00A0335E" w:rsidP="00687FC8">
                      <w:pPr>
                        <w:pStyle w:val="Title-Dark"/>
                        <w:jc w:val="center"/>
                        <w:rPr>
                          <w:rFonts w:ascii="Klinic Slab Light" w:hAnsi="Klinic Slab Light"/>
                          <w:b/>
                          <w:color w:val="auto"/>
                          <w:sz w:val="18"/>
                          <w:szCs w:val="18"/>
                        </w:rPr>
                      </w:pPr>
                    </w:p>
                    <w:p w14:paraId="771EAAF7" w14:textId="22ED5BC5" w:rsidR="00A0335E" w:rsidRPr="005D377D" w:rsidRDefault="00A0335E" w:rsidP="00687FC8">
                      <w:pPr>
                        <w:pStyle w:val="Title-Dark"/>
                        <w:jc w:val="center"/>
                        <w:rPr>
                          <w:rFonts w:ascii="Klinic Slab Light" w:hAnsi="Klinic Slab Light"/>
                          <w:b/>
                          <w:color w:val="auto"/>
                          <w:sz w:val="18"/>
                          <w:szCs w:val="18"/>
                        </w:rPr>
                      </w:pPr>
                      <w:r w:rsidRPr="005D377D">
                        <w:rPr>
                          <w:rFonts w:ascii="Klinic Slab Light" w:hAnsi="Klinic Slab Light"/>
                          <w:b/>
                          <w:color w:val="auto"/>
                          <w:sz w:val="18"/>
                          <w:szCs w:val="18"/>
                        </w:rPr>
                        <w:t>To help ensure everyone has a great and safe time here, we ask that you please take a moment and read over our rules and regulations in this brief booklet</w:t>
                      </w:r>
                    </w:p>
                    <w:p w14:paraId="466B42DF" w14:textId="77777777" w:rsidR="00A0335E" w:rsidRPr="005D377D" w:rsidRDefault="00A0335E" w:rsidP="00687FC8">
                      <w:pPr>
                        <w:pStyle w:val="Title-Dark"/>
                        <w:jc w:val="center"/>
                        <w:rPr>
                          <w:rFonts w:ascii="Klinic Slab Light" w:hAnsi="Klinic Slab Light"/>
                          <w:b/>
                          <w:color w:val="auto"/>
                          <w:sz w:val="16"/>
                          <w:szCs w:val="16"/>
                        </w:rPr>
                      </w:pPr>
                    </w:p>
                    <w:p w14:paraId="1BF150B0" w14:textId="61ADE0D7" w:rsidR="00A0335E" w:rsidRPr="005D377D" w:rsidRDefault="00A0335E" w:rsidP="00687FC8">
                      <w:pPr>
                        <w:pStyle w:val="Title-Dark"/>
                        <w:jc w:val="center"/>
                        <w:rPr>
                          <w:rFonts w:ascii="Geared Slab Bold" w:hAnsi="Geared Slab Bold"/>
                          <w:color w:val="auto"/>
                          <w:sz w:val="40"/>
                          <w:szCs w:val="40"/>
                        </w:rPr>
                      </w:pPr>
                      <w:r w:rsidRPr="005D377D">
                        <w:rPr>
                          <w:rFonts w:ascii="Wingdings" w:hAnsi="Wingdings"/>
                          <w:color w:val="000000"/>
                          <w:sz w:val="40"/>
                          <w:szCs w:val="40"/>
                        </w:rPr>
                        <w:t></w:t>
                      </w:r>
                      <w:r w:rsidRPr="005D377D">
                        <w:rPr>
                          <w:rFonts w:ascii="Geared Slab Bold" w:hAnsi="Geared Slab Bold"/>
                          <w:color w:val="auto"/>
                          <w:sz w:val="40"/>
                          <w:szCs w:val="40"/>
                        </w:rPr>
                        <w:t>Quick Reference</w:t>
                      </w:r>
                      <w:r w:rsidRPr="005D377D">
                        <w:rPr>
                          <w:rFonts w:ascii="Wingdings" w:hAnsi="Wingdings"/>
                          <w:color w:val="000000"/>
                          <w:sz w:val="40"/>
                          <w:szCs w:val="40"/>
                        </w:rPr>
                        <w:t></w:t>
                      </w:r>
                    </w:p>
                    <w:p w14:paraId="45D74239" w14:textId="77777777" w:rsidR="00A0335E" w:rsidRPr="00FD2C64" w:rsidRDefault="00A0335E" w:rsidP="00687FC8">
                      <w:pPr>
                        <w:pStyle w:val="Title-Dark"/>
                        <w:jc w:val="center"/>
                        <w:rPr>
                          <w:rFonts w:ascii="Klinic Slab Light" w:hAnsi="Klinic Slab Light"/>
                          <w:b/>
                          <w:color w:val="auto"/>
                          <w:sz w:val="12"/>
                          <w:szCs w:val="12"/>
                        </w:rPr>
                      </w:pPr>
                    </w:p>
                    <w:p w14:paraId="4FCE2014" w14:textId="77777777" w:rsidR="00A0335E" w:rsidRPr="00D84428" w:rsidRDefault="00A0335E" w:rsidP="00687FC8">
                      <w:pPr>
                        <w:pStyle w:val="Title-Dark"/>
                        <w:jc w:val="center"/>
                        <w:rPr>
                          <w:rFonts w:ascii="Geared Slab Regular" w:hAnsi="Geared Slab Regular"/>
                          <w:b/>
                          <w:color w:val="auto"/>
                          <w:sz w:val="36"/>
                          <w:szCs w:val="36"/>
                          <w:u w:val="single"/>
                        </w:rPr>
                      </w:pPr>
                      <w:r w:rsidRPr="00D84428">
                        <w:rPr>
                          <w:rFonts w:ascii="Geared Slab Regular" w:hAnsi="Geared Slab Regular"/>
                          <w:b/>
                          <w:color w:val="auto"/>
                          <w:sz w:val="36"/>
                          <w:szCs w:val="36"/>
                          <w:u w:val="single"/>
                        </w:rPr>
                        <w:t xml:space="preserve">Check-in: </w:t>
                      </w:r>
                    </w:p>
                    <w:p w14:paraId="0C55DE3F" w14:textId="3C607F40" w:rsidR="00A0335E" w:rsidRPr="00647089" w:rsidRDefault="00A0335E" w:rsidP="00D72E04">
                      <w:pPr>
                        <w:pStyle w:val="Title-Dark"/>
                        <w:jc w:val="center"/>
                        <w:rPr>
                          <w:rFonts w:ascii="Klinic Slab Light" w:hAnsi="Klinic Slab Light"/>
                          <w:b/>
                          <w:color w:val="auto"/>
                          <w:sz w:val="32"/>
                          <w:szCs w:val="32"/>
                        </w:rPr>
                      </w:pPr>
                      <w:r w:rsidRPr="00647089">
                        <w:rPr>
                          <w:rFonts w:ascii="Klinic Slab Light" w:hAnsi="Klinic Slab Light"/>
                          <w:b/>
                          <w:color w:val="auto"/>
                          <w:sz w:val="32"/>
                          <w:szCs w:val="32"/>
                        </w:rPr>
                        <w:t>2:00pm</w:t>
                      </w:r>
                    </w:p>
                    <w:p w14:paraId="29B370DE" w14:textId="77777777" w:rsidR="00A0335E" w:rsidRPr="00FD2C64" w:rsidRDefault="00A0335E" w:rsidP="00D72E04">
                      <w:pPr>
                        <w:pStyle w:val="Title-Dark"/>
                        <w:jc w:val="center"/>
                        <w:rPr>
                          <w:rFonts w:ascii="Klinic Slab Light" w:hAnsi="Klinic Slab Light"/>
                          <w:b/>
                          <w:color w:val="auto"/>
                          <w:sz w:val="8"/>
                        </w:rPr>
                      </w:pPr>
                    </w:p>
                    <w:p w14:paraId="7EED6495" w14:textId="77777777" w:rsidR="00A0335E" w:rsidRPr="00D84428" w:rsidRDefault="00A0335E" w:rsidP="00687FC8">
                      <w:pPr>
                        <w:pStyle w:val="Title-Dark"/>
                        <w:jc w:val="center"/>
                        <w:rPr>
                          <w:rFonts w:ascii="Geared Slab Regular" w:hAnsi="Geared Slab Regular"/>
                          <w:b/>
                          <w:color w:val="auto"/>
                          <w:sz w:val="36"/>
                          <w:szCs w:val="36"/>
                          <w:u w:val="single"/>
                        </w:rPr>
                      </w:pPr>
                      <w:r w:rsidRPr="00D84428">
                        <w:rPr>
                          <w:rFonts w:ascii="Geared Slab Regular" w:hAnsi="Geared Slab Regular"/>
                          <w:b/>
                          <w:color w:val="auto"/>
                          <w:sz w:val="36"/>
                          <w:szCs w:val="36"/>
                          <w:u w:val="single"/>
                        </w:rPr>
                        <w:t xml:space="preserve">Check-out: </w:t>
                      </w:r>
                    </w:p>
                    <w:p w14:paraId="625A8E7E" w14:textId="7438A961" w:rsidR="00A0335E" w:rsidRPr="00647089" w:rsidRDefault="00A0335E" w:rsidP="00687FC8">
                      <w:pPr>
                        <w:pStyle w:val="Title-Dark"/>
                        <w:jc w:val="center"/>
                        <w:rPr>
                          <w:rFonts w:ascii="Klinic Slab Light" w:hAnsi="Klinic Slab Light"/>
                          <w:b/>
                          <w:color w:val="auto"/>
                          <w:sz w:val="32"/>
                          <w:szCs w:val="32"/>
                        </w:rPr>
                      </w:pPr>
                      <w:r w:rsidRPr="00647089">
                        <w:rPr>
                          <w:rFonts w:ascii="Klinic Slab Light" w:hAnsi="Klinic Slab Light"/>
                          <w:b/>
                          <w:color w:val="auto"/>
                          <w:sz w:val="32"/>
                          <w:szCs w:val="32"/>
                        </w:rPr>
                        <w:t>12:00pm</w:t>
                      </w:r>
                    </w:p>
                    <w:p w14:paraId="471970A2" w14:textId="77777777" w:rsidR="00A0335E" w:rsidRPr="00FD2C64" w:rsidRDefault="00A0335E" w:rsidP="00687FC8">
                      <w:pPr>
                        <w:pStyle w:val="Title-Dark"/>
                        <w:jc w:val="center"/>
                        <w:rPr>
                          <w:rFonts w:ascii="Klinic Slab Light" w:hAnsi="Klinic Slab Light"/>
                          <w:b/>
                          <w:color w:val="auto"/>
                          <w:sz w:val="8"/>
                          <w:szCs w:val="8"/>
                        </w:rPr>
                      </w:pPr>
                    </w:p>
                    <w:p w14:paraId="3CC6D4D1" w14:textId="77777777" w:rsidR="00A0335E" w:rsidRPr="00D84428" w:rsidRDefault="00A0335E" w:rsidP="00687FC8">
                      <w:pPr>
                        <w:pStyle w:val="Title-Dark"/>
                        <w:jc w:val="center"/>
                        <w:rPr>
                          <w:rFonts w:ascii="Geared Slab Regular" w:hAnsi="Geared Slab Regular"/>
                          <w:b/>
                          <w:color w:val="auto"/>
                          <w:sz w:val="36"/>
                          <w:szCs w:val="36"/>
                          <w:u w:val="single"/>
                        </w:rPr>
                      </w:pPr>
                      <w:r w:rsidRPr="00D84428">
                        <w:rPr>
                          <w:rFonts w:ascii="Geared Slab Regular" w:hAnsi="Geared Slab Regular"/>
                          <w:b/>
                          <w:color w:val="auto"/>
                          <w:sz w:val="36"/>
                          <w:szCs w:val="36"/>
                          <w:u w:val="single"/>
                        </w:rPr>
                        <w:t xml:space="preserve">Quiet Time: </w:t>
                      </w:r>
                    </w:p>
                    <w:p w14:paraId="24F8C8E1" w14:textId="32DF2307" w:rsidR="00A0335E" w:rsidRPr="00647089" w:rsidRDefault="00A0335E" w:rsidP="00687FC8">
                      <w:pPr>
                        <w:pStyle w:val="Title-Dark"/>
                        <w:jc w:val="center"/>
                        <w:rPr>
                          <w:rFonts w:ascii="Klinic Slab Light" w:hAnsi="Klinic Slab Light"/>
                          <w:b/>
                          <w:color w:val="auto"/>
                          <w:sz w:val="32"/>
                          <w:szCs w:val="32"/>
                        </w:rPr>
                      </w:pPr>
                      <w:r w:rsidRPr="00647089">
                        <w:rPr>
                          <w:rFonts w:ascii="Klinic Slab Light" w:hAnsi="Klinic Slab Light"/>
                          <w:b/>
                          <w:color w:val="auto"/>
                          <w:sz w:val="32"/>
                          <w:szCs w:val="32"/>
                        </w:rPr>
                        <w:t>11:00pm – 8:00am</w:t>
                      </w:r>
                    </w:p>
                    <w:p w14:paraId="3DBE3065" w14:textId="77777777" w:rsidR="00A0335E" w:rsidRPr="00FD2C64" w:rsidRDefault="00A0335E" w:rsidP="00687FC8">
                      <w:pPr>
                        <w:pStyle w:val="Title-Dark"/>
                        <w:jc w:val="center"/>
                        <w:rPr>
                          <w:rFonts w:ascii="Klinic Slab Light" w:hAnsi="Klinic Slab Light"/>
                          <w:b/>
                          <w:color w:val="auto"/>
                          <w:sz w:val="8"/>
                          <w:szCs w:val="8"/>
                        </w:rPr>
                      </w:pPr>
                    </w:p>
                    <w:p w14:paraId="354F99DD" w14:textId="77777777" w:rsidR="00A0335E" w:rsidRPr="00D84428" w:rsidRDefault="00A0335E" w:rsidP="00687FC8">
                      <w:pPr>
                        <w:pStyle w:val="Title-Dark"/>
                        <w:jc w:val="center"/>
                        <w:rPr>
                          <w:rFonts w:ascii="Geared Slab Regular" w:hAnsi="Geared Slab Regular"/>
                          <w:b/>
                          <w:color w:val="auto"/>
                          <w:sz w:val="36"/>
                          <w:szCs w:val="36"/>
                          <w:u w:val="single"/>
                        </w:rPr>
                      </w:pPr>
                      <w:r w:rsidRPr="00D84428">
                        <w:rPr>
                          <w:rFonts w:ascii="Geared Slab Regular" w:hAnsi="Geared Slab Regular"/>
                          <w:b/>
                          <w:color w:val="auto"/>
                          <w:sz w:val="36"/>
                          <w:szCs w:val="36"/>
                          <w:u w:val="single"/>
                        </w:rPr>
                        <w:t xml:space="preserve">Campground Speed Limit: </w:t>
                      </w:r>
                    </w:p>
                    <w:p w14:paraId="4DF080AA" w14:textId="49CE705A" w:rsidR="00A0335E" w:rsidRPr="00647089" w:rsidRDefault="00A0335E" w:rsidP="00687FC8">
                      <w:pPr>
                        <w:pStyle w:val="Title-Dark"/>
                        <w:jc w:val="center"/>
                        <w:rPr>
                          <w:rFonts w:ascii="Klinic Slab Light" w:hAnsi="Klinic Slab Light"/>
                          <w:b/>
                          <w:color w:val="auto"/>
                          <w:sz w:val="36"/>
                          <w:szCs w:val="36"/>
                        </w:rPr>
                      </w:pPr>
                      <w:r w:rsidRPr="00647089">
                        <w:rPr>
                          <w:rFonts w:ascii="Klinic Slab Light" w:hAnsi="Klinic Slab Light"/>
                          <w:b/>
                          <w:color w:val="auto"/>
                          <w:sz w:val="36"/>
                          <w:szCs w:val="36"/>
                        </w:rPr>
                        <w:t>20km/h</w:t>
                      </w:r>
                    </w:p>
                    <w:p w14:paraId="0FB907F6" w14:textId="77777777" w:rsidR="00A0335E" w:rsidRPr="00FD2C64" w:rsidRDefault="00A0335E" w:rsidP="00687FC8">
                      <w:pPr>
                        <w:pStyle w:val="Title-Dark"/>
                        <w:jc w:val="center"/>
                        <w:rPr>
                          <w:rFonts w:ascii="Klinic Slab Light" w:hAnsi="Klinic Slab Light"/>
                          <w:b/>
                          <w:color w:val="auto"/>
                          <w:sz w:val="8"/>
                          <w:szCs w:val="8"/>
                        </w:rPr>
                      </w:pPr>
                    </w:p>
                    <w:p w14:paraId="487324FC" w14:textId="669783ED" w:rsidR="00A0335E" w:rsidRPr="00D84428" w:rsidRDefault="00A0335E" w:rsidP="00687FC8">
                      <w:pPr>
                        <w:pStyle w:val="Title-Dark"/>
                        <w:jc w:val="center"/>
                        <w:rPr>
                          <w:rFonts w:ascii="Geared Slab Regular" w:hAnsi="Geared Slab Regular"/>
                          <w:b/>
                          <w:color w:val="auto"/>
                          <w:sz w:val="36"/>
                          <w:szCs w:val="36"/>
                          <w:u w:val="single"/>
                        </w:rPr>
                      </w:pPr>
                      <w:r w:rsidRPr="00D84428">
                        <w:rPr>
                          <w:rFonts w:ascii="Geared Slab Regular" w:hAnsi="Geared Slab Regular"/>
                          <w:b/>
                          <w:color w:val="auto"/>
                          <w:sz w:val="36"/>
                          <w:szCs w:val="36"/>
                          <w:u w:val="single"/>
                        </w:rPr>
                        <w:t xml:space="preserve">Playground Zone: </w:t>
                      </w:r>
                    </w:p>
                    <w:p w14:paraId="1E84EA87" w14:textId="045EAF5E" w:rsidR="00A0335E" w:rsidRPr="00647089" w:rsidRDefault="00A0335E" w:rsidP="00687FC8">
                      <w:pPr>
                        <w:pStyle w:val="Title-Dark"/>
                        <w:jc w:val="center"/>
                        <w:rPr>
                          <w:rFonts w:ascii="Klinic Slab Light" w:hAnsi="Klinic Slab Light"/>
                          <w:b/>
                          <w:color w:val="auto"/>
                          <w:sz w:val="36"/>
                          <w:szCs w:val="36"/>
                        </w:rPr>
                      </w:pPr>
                      <w:r w:rsidRPr="00647089">
                        <w:rPr>
                          <w:rFonts w:ascii="Klinic Slab Light" w:hAnsi="Klinic Slab Light"/>
                          <w:b/>
                          <w:color w:val="auto"/>
                          <w:sz w:val="36"/>
                          <w:szCs w:val="36"/>
                        </w:rPr>
                        <w:t>5km/h</w:t>
                      </w:r>
                    </w:p>
                    <w:p w14:paraId="5A96A5F1" w14:textId="77777777" w:rsidR="00A0335E" w:rsidRPr="00FD2C64" w:rsidRDefault="00A0335E" w:rsidP="005D377D">
                      <w:pPr>
                        <w:pStyle w:val="Title-Dark"/>
                        <w:jc w:val="left"/>
                        <w:rPr>
                          <w:rFonts w:ascii="Klinic Slab Light" w:hAnsi="Klinic Slab Light"/>
                          <w:b/>
                          <w:color w:val="auto"/>
                          <w:sz w:val="12"/>
                          <w:szCs w:val="12"/>
                          <w:u w:val="single"/>
                        </w:rPr>
                      </w:pPr>
                    </w:p>
                    <w:p w14:paraId="6069017D" w14:textId="1A9E585E" w:rsidR="00A0335E" w:rsidRPr="00636546" w:rsidRDefault="00636546" w:rsidP="00687FC8">
                      <w:pPr>
                        <w:pStyle w:val="Title-Dark"/>
                        <w:jc w:val="center"/>
                        <w:rPr>
                          <w:rFonts w:ascii="Geared Slab Regular" w:hAnsi="Geared Slab Regular"/>
                          <w:b/>
                          <w:iCs/>
                          <w:color w:val="auto"/>
                          <w:sz w:val="36"/>
                          <w:szCs w:val="36"/>
                          <w:u w:val="single"/>
                        </w:rPr>
                      </w:pPr>
                      <w:r w:rsidRPr="00636546">
                        <w:rPr>
                          <w:rFonts w:ascii="Geared Slab Regular" w:hAnsi="Geared Slab Regular"/>
                          <w:b/>
                          <w:iCs/>
                          <w:color w:val="auto"/>
                          <w:sz w:val="36"/>
                          <w:szCs w:val="36"/>
                          <w:u w:val="single"/>
                        </w:rPr>
                        <w:t>Current Office</w:t>
                      </w:r>
                      <w:r w:rsidR="00A0335E" w:rsidRPr="00636546">
                        <w:rPr>
                          <w:rFonts w:ascii="Geared Slab Regular" w:hAnsi="Geared Slab Regular"/>
                          <w:b/>
                          <w:iCs/>
                          <w:color w:val="auto"/>
                          <w:sz w:val="36"/>
                          <w:szCs w:val="36"/>
                          <w:u w:val="single"/>
                        </w:rPr>
                        <w:t xml:space="preserve"> Hours:</w:t>
                      </w:r>
                    </w:p>
                    <w:p w14:paraId="567418F3" w14:textId="445096C8" w:rsidR="00A0335E" w:rsidRPr="00647089" w:rsidRDefault="00A0335E" w:rsidP="00687FC8">
                      <w:pPr>
                        <w:pStyle w:val="Title-Dark"/>
                        <w:jc w:val="center"/>
                        <w:rPr>
                          <w:rFonts w:ascii="Klinic Slab Light" w:hAnsi="Klinic Slab Light"/>
                          <w:b/>
                          <w:color w:val="auto"/>
                          <w:sz w:val="32"/>
                          <w:szCs w:val="32"/>
                        </w:rPr>
                      </w:pPr>
                      <w:r w:rsidRPr="00647089">
                        <w:rPr>
                          <w:rFonts w:ascii="Klinic Slab Light" w:hAnsi="Klinic Slab Light"/>
                          <w:b/>
                          <w:color w:val="auto"/>
                          <w:sz w:val="32"/>
                          <w:szCs w:val="32"/>
                        </w:rPr>
                        <w:t>Mon-S</w:t>
                      </w:r>
                      <w:r w:rsidR="00691EBB">
                        <w:rPr>
                          <w:rFonts w:ascii="Klinic Slab Light" w:hAnsi="Klinic Slab Light"/>
                          <w:b/>
                          <w:color w:val="auto"/>
                          <w:sz w:val="32"/>
                          <w:szCs w:val="32"/>
                        </w:rPr>
                        <w:t>un</w:t>
                      </w:r>
                      <w:r w:rsidRPr="00647089">
                        <w:rPr>
                          <w:rFonts w:ascii="Klinic Slab Light" w:hAnsi="Klinic Slab Light"/>
                          <w:b/>
                          <w:color w:val="auto"/>
                          <w:sz w:val="32"/>
                          <w:szCs w:val="32"/>
                        </w:rPr>
                        <w:t xml:space="preserve"> 0900 – </w:t>
                      </w:r>
                      <w:r w:rsidR="00691EBB">
                        <w:rPr>
                          <w:rFonts w:ascii="Klinic Slab Light" w:hAnsi="Klinic Slab Light"/>
                          <w:b/>
                          <w:color w:val="auto"/>
                          <w:sz w:val="32"/>
                          <w:szCs w:val="32"/>
                        </w:rPr>
                        <w:t>1700</w:t>
                      </w:r>
                    </w:p>
                    <w:p w14:paraId="3FD300E9" w14:textId="77777777" w:rsidR="00A0335E" w:rsidRPr="00FD2C64" w:rsidRDefault="00A0335E" w:rsidP="00687FC8">
                      <w:pPr>
                        <w:pStyle w:val="Title-Dark"/>
                        <w:jc w:val="center"/>
                        <w:rPr>
                          <w:rFonts w:ascii="Klinic Slab Light" w:hAnsi="Klinic Slab Light"/>
                          <w:b/>
                          <w:color w:val="auto"/>
                          <w:sz w:val="8"/>
                          <w:szCs w:val="8"/>
                        </w:rPr>
                      </w:pPr>
                    </w:p>
                    <w:p w14:paraId="21EBD876" w14:textId="77777777" w:rsidR="001E1BB4" w:rsidRDefault="00A0335E" w:rsidP="001E1BB4">
                      <w:pPr>
                        <w:pStyle w:val="Title-Dark"/>
                        <w:jc w:val="center"/>
                        <w:rPr>
                          <w:rFonts w:ascii="Klinic Slab Light" w:hAnsi="Klinic Slab Light"/>
                          <w:b/>
                          <w:color w:val="auto"/>
                          <w:sz w:val="24"/>
                        </w:rPr>
                      </w:pPr>
                      <w:r>
                        <w:rPr>
                          <w:rFonts w:ascii="Klinic Slab Light" w:hAnsi="Klinic Slab Light"/>
                          <w:b/>
                          <w:color w:val="auto"/>
                          <w:sz w:val="24"/>
                        </w:rPr>
                        <w:br/>
                      </w:r>
                      <w:r w:rsidRPr="001E1BB4">
                        <w:rPr>
                          <w:rFonts w:ascii="Geared Slab Regular" w:hAnsi="Geared Slab Regular"/>
                          <w:b/>
                          <w:color w:val="auto"/>
                          <w:sz w:val="32"/>
                          <w:szCs w:val="32"/>
                          <w:u w:val="single"/>
                        </w:rPr>
                        <w:t>Mini Golf &amp; Arcades</w:t>
                      </w:r>
                      <w:r>
                        <w:rPr>
                          <w:rFonts w:ascii="Klinic Slab Light" w:hAnsi="Klinic Slab Light"/>
                          <w:b/>
                          <w:color w:val="auto"/>
                          <w:sz w:val="24"/>
                        </w:rPr>
                        <w:br/>
                      </w:r>
                      <w:r w:rsidR="001E1BB4">
                        <w:rPr>
                          <w:rFonts w:ascii="Klinic Slab Light" w:hAnsi="Klinic Slab Light"/>
                          <w:b/>
                          <w:color w:val="auto"/>
                          <w:sz w:val="24"/>
                        </w:rPr>
                        <w:t>Mini Golf $1/pp</w:t>
                      </w:r>
                    </w:p>
                    <w:p w14:paraId="69FF5BDB" w14:textId="5B8F784F" w:rsidR="00A0335E" w:rsidRDefault="00A0335E" w:rsidP="001E1BB4">
                      <w:pPr>
                        <w:pStyle w:val="Title-Dark"/>
                        <w:jc w:val="center"/>
                        <w:rPr>
                          <w:rFonts w:ascii="Klinic Slab Light" w:hAnsi="Klinic Slab Light"/>
                          <w:b/>
                          <w:color w:val="auto"/>
                          <w:sz w:val="24"/>
                        </w:rPr>
                      </w:pPr>
                      <w:r>
                        <w:rPr>
                          <w:rFonts w:ascii="Klinic Slab Light" w:hAnsi="Klinic Slab Light"/>
                          <w:b/>
                          <w:color w:val="auto"/>
                          <w:sz w:val="24"/>
                        </w:rPr>
                        <w:t xml:space="preserve">Children </w:t>
                      </w:r>
                      <w:r w:rsidRPr="005D377D">
                        <w:rPr>
                          <w:rFonts w:ascii="Klinic Slab Light" w:hAnsi="Klinic Slab Light"/>
                          <w:b/>
                          <w:color w:val="auto"/>
                          <w:sz w:val="24"/>
                          <w:u w:val="single"/>
                        </w:rPr>
                        <w:t>under 12</w:t>
                      </w:r>
                      <w:r>
                        <w:rPr>
                          <w:rFonts w:ascii="Klinic Slab Light" w:hAnsi="Klinic Slab Light"/>
                          <w:b/>
                          <w:color w:val="auto"/>
                          <w:sz w:val="24"/>
                        </w:rPr>
                        <w:t xml:space="preserve"> must be accompanied by an adult </w:t>
                      </w:r>
                      <w:r>
                        <w:rPr>
                          <w:rFonts w:ascii="Geared Slab Regular" w:hAnsi="Geared Slab Regular"/>
                          <w:b/>
                          <w:color w:val="auto"/>
                          <w:sz w:val="36"/>
                          <w:szCs w:val="36"/>
                          <w:u w:val="single"/>
                        </w:rPr>
                        <w:br/>
                      </w:r>
                      <w:r w:rsidRPr="001E1BB4">
                        <w:rPr>
                          <w:rFonts w:ascii="Geared Slab Regular" w:hAnsi="Geared Slab Regular"/>
                          <w:b/>
                          <w:color w:val="auto"/>
                          <w:sz w:val="32"/>
                          <w:szCs w:val="32"/>
                          <w:u w:val="single"/>
                        </w:rPr>
                        <w:t>Billiards</w:t>
                      </w:r>
                      <w:r>
                        <w:rPr>
                          <w:rFonts w:ascii="Klinic Slab Light" w:hAnsi="Klinic Slab Light"/>
                          <w:b/>
                          <w:color w:val="auto"/>
                          <w:sz w:val="24"/>
                        </w:rPr>
                        <w:br/>
                        <w:t xml:space="preserve">Children </w:t>
                      </w:r>
                      <w:r w:rsidRPr="005D377D">
                        <w:rPr>
                          <w:rFonts w:ascii="Klinic Slab Light" w:hAnsi="Klinic Slab Light"/>
                          <w:b/>
                          <w:color w:val="auto"/>
                          <w:sz w:val="24"/>
                          <w:u w:val="single"/>
                        </w:rPr>
                        <w:t>under 16</w:t>
                      </w:r>
                      <w:r>
                        <w:rPr>
                          <w:rFonts w:ascii="Klinic Slab Light" w:hAnsi="Klinic Slab Light"/>
                          <w:b/>
                          <w:color w:val="auto"/>
                          <w:sz w:val="24"/>
                        </w:rPr>
                        <w:t xml:space="preserve"> must be accompanied by an adult</w:t>
                      </w:r>
                    </w:p>
                    <w:p w14:paraId="2A076084" w14:textId="4AC0CCDB" w:rsidR="00691EBB" w:rsidRPr="00691EBB" w:rsidRDefault="00691EBB" w:rsidP="001E1BB4">
                      <w:pPr>
                        <w:pStyle w:val="Title-Dark"/>
                        <w:jc w:val="center"/>
                        <w:rPr>
                          <w:rFonts w:ascii="Geared Slab Regular" w:hAnsi="Geared Slab Regular"/>
                          <w:b/>
                          <w:color w:val="auto"/>
                          <w:sz w:val="32"/>
                          <w:szCs w:val="32"/>
                          <w:highlight w:val="red"/>
                          <w:u w:val="single"/>
                        </w:rPr>
                      </w:pPr>
                      <w:r w:rsidRPr="00691EBB">
                        <w:rPr>
                          <w:rFonts w:ascii="Geared Slab Regular" w:hAnsi="Geared Slab Regular"/>
                          <w:b/>
                          <w:color w:val="auto"/>
                          <w:sz w:val="32"/>
                          <w:szCs w:val="32"/>
                          <w:highlight w:val="red"/>
                          <w:u w:val="single"/>
                        </w:rPr>
                        <w:t>AFTER HOURS LINE</w:t>
                      </w:r>
                    </w:p>
                    <w:p w14:paraId="617FCB98" w14:textId="307FC355" w:rsidR="00691EBB" w:rsidRPr="00216903" w:rsidRDefault="00691EBB" w:rsidP="001E1BB4">
                      <w:pPr>
                        <w:pStyle w:val="Title-Dark"/>
                        <w:jc w:val="center"/>
                        <w:rPr>
                          <w:rFonts w:ascii="Klinic Slab Light" w:hAnsi="Klinic Slab Light"/>
                          <w:b/>
                          <w:color w:val="auto"/>
                          <w:sz w:val="24"/>
                        </w:rPr>
                      </w:pPr>
                      <w:r w:rsidRPr="00691EBB">
                        <w:rPr>
                          <w:rFonts w:ascii="Geared Slab Regular" w:hAnsi="Geared Slab Regular"/>
                          <w:b/>
                          <w:color w:val="auto"/>
                          <w:sz w:val="32"/>
                          <w:szCs w:val="32"/>
                          <w:highlight w:val="red"/>
                          <w:u w:val="single"/>
                        </w:rPr>
                        <w:t>204-558-4883</w:t>
                      </w:r>
                    </w:p>
                  </w:txbxContent>
                </v:textbox>
                <w10:wrap type="tight" anchorx="page" anchory="page"/>
              </v:shape>
            </w:pict>
          </mc:Fallback>
        </mc:AlternateContent>
      </w:r>
      <w:r w:rsidR="00B1674D">
        <w:rPr>
          <w:noProof/>
        </w:rPr>
        <mc:AlternateContent>
          <mc:Choice Requires="wps">
            <w:drawing>
              <wp:anchor distT="0" distB="0" distL="114300" distR="114300" simplePos="0" relativeHeight="251675648" behindDoc="0" locked="0" layoutInCell="1" allowOverlap="1" wp14:anchorId="2B8DAABD" wp14:editId="0497E57A">
                <wp:simplePos x="0" y="0"/>
                <wp:positionH relativeFrom="page">
                  <wp:posOffset>6736080</wp:posOffset>
                </wp:positionH>
                <wp:positionV relativeFrom="page">
                  <wp:posOffset>171450</wp:posOffset>
                </wp:positionV>
                <wp:extent cx="3188970" cy="7385685"/>
                <wp:effectExtent l="0" t="0" r="11430" b="5715"/>
                <wp:wrapTight wrapText="bothSides">
                  <wp:wrapPolygon edited="0">
                    <wp:start x="0" y="0"/>
                    <wp:lineTo x="0" y="21542"/>
                    <wp:lineTo x="21505" y="21542"/>
                    <wp:lineTo x="21505" y="0"/>
                    <wp:lineTo x="0" y="0"/>
                  </wp:wrapPolygon>
                </wp:wrapTight>
                <wp:docPr id="1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970" cy="73856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20627B4" w14:textId="77777777" w:rsidR="00A0335E" w:rsidRPr="00312A33" w:rsidRDefault="00A0335E" w:rsidP="00312A33">
                            <w:pPr>
                              <w:ind w:firstLine="360"/>
                              <w:rPr>
                                <w:rFonts w:ascii="Geared Slab Bold" w:hAnsi="Geared Slab Bold"/>
                                <w:sz w:val="18"/>
                                <w:szCs w:val="18"/>
                              </w:rPr>
                            </w:pPr>
                            <w:r w:rsidRPr="00312A33">
                              <w:rPr>
                                <w:rFonts w:ascii="Geared Slab Bold" w:hAnsi="Geared Slab Bold"/>
                                <w:sz w:val="18"/>
                                <w:szCs w:val="18"/>
                              </w:rPr>
                              <w:t>Campsites</w:t>
                            </w:r>
                          </w:p>
                          <w:p w14:paraId="012DEFD9" w14:textId="77777777" w:rsidR="00A0335E" w:rsidRPr="00312A33" w:rsidRDefault="00A0335E" w:rsidP="00D84428">
                            <w:pPr>
                              <w:pStyle w:val="ListParagraph"/>
                              <w:numPr>
                                <w:ilvl w:val="0"/>
                                <w:numId w:val="4"/>
                              </w:numPr>
                              <w:ind w:left="567" w:hanging="283"/>
                              <w:rPr>
                                <w:rFonts w:ascii="Klinic Slab Book" w:hAnsi="Klinic Slab Book"/>
                                <w:sz w:val="18"/>
                                <w:szCs w:val="18"/>
                              </w:rPr>
                            </w:pPr>
                            <w:r w:rsidRPr="00312A33">
                              <w:rPr>
                                <w:rFonts w:ascii="Klinic Slab Book" w:hAnsi="Klinic Slab Book"/>
                                <w:sz w:val="18"/>
                                <w:szCs w:val="18"/>
                              </w:rPr>
                              <w:t xml:space="preserve">All campers must register for their site at the registration office </w:t>
                            </w:r>
                            <w:r w:rsidRPr="009C0769">
                              <w:rPr>
                                <w:rFonts w:ascii="Klinic Slab Book" w:hAnsi="Klinic Slab Book"/>
                                <w:b/>
                                <w:sz w:val="18"/>
                                <w:szCs w:val="18"/>
                                <w:u w:val="single"/>
                              </w:rPr>
                              <w:t>prior</w:t>
                            </w:r>
                            <w:r w:rsidRPr="00312A33">
                              <w:rPr>
                                <w:rFonts w:ascii="Klinic Slab Book" w:hAnsi="Klinic Slab Book"/>
                                <w:sz w:val="18"/>
                                <w:szCs w:val="18"/>
                              </w:rPr>
                              <w:t xml:space="preserve"> to setting up camp.</w:t>
                            </w:r>
                          </w:p>
                          <w:p w14:paraId="5A5707EF" w14:textId="77777777" w:rsidR="00A0335E" w:rsidRPr="00312A33" w:rsidRDefault="00A0335E" w:rsidP="00D84428">
                            <w:pPr>
                              <w:pStyle w:val="ListParagraph"/>
                              <w:numPr>
                                <w:ilvl w:val="0"/>
                                <w:numId w:val="4"/>
                              </w:numPr>
                              <w:ind w:left="567" w:hanging="283"/>
                              <w:rPr>
                                <w:rFonts w:ascii="Klinic Slab Book" w:hAnsi="Klinic Slab Book"/>
                                <w:sz w:val="18"/>
                                <w:szCs w:val="18"/>
                              </w:rPr>
                            </w:pPr>
                            <w:r w:rsidRPr="00312A33">
                              <w:rPr>
                                <w:rFonts w:ascii="Klinic Slab Book" w:hAnsi="Klinic Slab Book"/>
                                <w:sz w:val="18"/>
                                <w:szCs w:val="18"/>
                              </w:rPr>
                              <w:t>Campsite registrant must be at least 18 years of age.</w:t>
                            </w:r>
                          </w:p>
                          <w:p w14:paraId="57D84D31" w14:textId="77777777" w:rsidR="00A0335E" w:rsidRPr="00312A33" w:rsidRDefault="00A0335E" w:rsidP="00D84428">
                            <w:pPr>
                              <w:pStyle w:val="ListParagraph"/>
                              <w:numPr>
                                <w:ilvl w:val="0"/>
                                <w:numId w:val="4"/>
                              </w:numPr>
                              <w:ind w:left="567" w:hanging="283"/>
                              <w:rPr>
                                <w:rFonts w:ascii="Klinic Slab Book" w:hAnsi="Klinic Slab Book"/>
                                <w:sz w:val="18"/>
                                <w:szCs w:val="18"/>
                              </w:rPr>
                            </w:pPr>
                            <w:r w:rsidRPr="00312A33">
                              <w:rPr>
                                <w:rFonts w:ascii="Klinic Slab Book" w:hAnsi="Klinic Slab Book"/>
                                <w:sz w:val="18"/>
                                <w:szCs w:val="18"/>
                              </w:rPr>
                              <w:t>All camping units (other than tents) and vehicles, must be legally registered and display a current, valid license plate at all times while in the campground.</w:t>
                            </w:r>
                          </w:p>
                          <w:p w14:paraId="0E20DF3C" w14:textId="77777777" w:rsidR="00A0335E" w:rsidRPr="00312A33" w:rsidRDefault="00A0335E" w:rsidP="00D84428">
                            <w:pPr>
                              <w:pStyle w:val="ListParagraph"/>
                              <w:numPr>
                                <w:ilvl w:val="0"/>
                                <w:numId w:val="4"/>
                              </w:numPr>
                              <w:ind w:left="567" w:hanging="283"/>
                              <w:rPr>
                                <w:rFonts w:ascii="Klinic Slab Book" w:hAnsi="Klinic Slab Book"/>
                                <w:sz w:val="18"/>
                                <w:szCs w:val="18"/>
                              </w:rPr>
                            </w:pPr>
                            <w:r w:rsidRPr="00312A33">
                              <w:rPr>
                                <w:rFonts w:ascii="Klinic Slab Book" w:hAnsi="Klinic Slab Book"/>
                                <w:sz w:val="18"/>
                                <w:szCs w:val="18"/>
                              </w:rPr>
                              <w:t>A limit of six (6) people per campsite is allowed for non-immediate family groups.  “Immediate” is defined as a family consisting of a parent and children 18 years of age and under or another adult acting in a guardianship role of said children in the absence of parent(s).</w:t>
                            </w:r>
                          </w:p>
                          <w:p w14:paraId="1E20C0DD" w14:textId="77777777" w:rsidR="00A0335E" w:rsidRPr="00312A33" w:rsidRDefault="00A0335E" w:rsidP="00D84428">
                            <w:pPr>
                              <w:pStyle w:val="ListParagraph"/>
                              <w:numPr>
                                <w:ilvl w:val="0"/>
                                <w:numId w:val="4"/>
                              </w:numPr>
                              <w:ind w:left="567" w:hanging="283"/>
                              <w:rPr>
                                <w:rFonts w:ascii="Klinic Slab Book" w:hAnsi="Klinic Slab Book"/>
                                <w:sz w:val="18"/>
                                <w:szCs w:val="18"/>
                              </w:rPr>
                            </w:pPr>
                            <w:r w:rsidRPr="00312A33">
                              <w:rPr>
                                <w:rFonts w:ascii="Klinic Slab Book" w:hAnsi="Klinic Slab Book"/>
                                <w:sz w:val="18"/>
                                <w:szCs w:val="18"/>
                              </w:rPr>
                              <w:t xml:space="preserve">The registrant is responsible for the conduct and behavior of their family and guests. </w:t>
                            </w:r>
                          </w:p>
                          <w:p w14:paraId="69939D5F" w14:textId="568985A5" w:rsidR="00A0335E" w:rsidRPr="00312A33" w:rsidRDefault="00A0335E" w:rsidP="00D84428">
                            <w:pPr>
                              <w:pStyle w:val="ListParagraph"/>
                              <w:numPr>
                                <w:ilvl w:val="0"/>
                                <w:numId w:val="4"/>
                              </w:numPr>
                              <w:ind w:left="567" w:hanging="283"/>
                              <w:rPr>
                                <w:rFonts w:ascii="Klinic Slab Book" w:hAnsi="Klinic Slab Book"/>
                                <w:sz w:val="18"/>
                                <w:szCs w:val="18"/>
                              </w:rPr>
                            </w:pPr>
                            <w:r w:rsidRPr="00312A33">
                              <w:rPr>
                                <w:rFonts w:ascii="Klinic Slab Book" w:hAnsi="Klinic Slab Book"/>
                                <w:sz w:val="18"/>
                                <w:szCs w:val="18"/>
                              </w:rPr>
                              <w:t>Quiet time is from 11:00pm to 8:00am.  All radio</w:t>
                            </w:r>
                            <w:r>
                              <w:rPr>
                                <w:rFonts w:ascii="Klinic Slab Book" w:hAnsi="Klinic Slab Book"/>
                                <w:sz w:val="18"/>
                                <w:szCs w:val="18"/>
                              </w:rPr>
                              <w:t xml:space="preserve">s, musical instruments, and other audio equipment </w:t>
                            </w:r>
                            <w:r w:rsidRPr="00312A33">
                              <w:rPr>
                                <w:rFonts w:ascii="Klinic Slab Book" w:hAnsi="Klinic Slab Book"/>
                                <w:sz w:val="18"/>
                                <w:szCs w:val="18"/>
                              </w:rPr>
                              <w:t xml:space="preserve">are to be turned off during quiet time so as to not disturb other campers.  </w:t>
                            </w:r>
                          </w:p>
                          <w:p w14:paraId="016E1309" w14:textId="76B18472" w:rsidR="00A0335E" w:rsidRPr="00C01ABF" w:rsidRDefault="00A0335E" w:rsidP="00D84428">
                            <w:pPr>
                              <w:pStyle w:val="ListParagraph"/>
                              <w:numPr>
                                <w:ilvl w:val="0"/>
                                <w:numId w:val="4"/>
                              </w:numPr>
                              <w:ind w:left="567" w:hanging="283"/>
                              <w:rPr>
                                <w:rFonts w:ascii="Klinic Slab Book" w:hAnsi="Klinic Slab Book"/>
                                <w:sz w:val="18"/>
                                <w:szCs w:val="18"/>
                              </w:rPr>
                            </w:pPr>
                            <w:r w:rsidRPr="00312A33">
                              <w:rPr>
                                <w:rFonts w:ascii="Klinic Slab Book" w:hAnsi="Klinic Slab Book"/>
                                <w:sz w:val="18"/>
                                <w:szCs w:val="18"/>
                              </w:rPr>
                              <w:t xml:space="preserve">Campfires are only allowed in the fire pits provided at each campsite.  </w:t>
                            </w:r>
                            <w:r w:rsidRPr="00312A33">
                              <w:rPr>
                                <w:rFonts w:ascii="Klinic Slab Book" w:hAnsi="Klinic Slab Book"/>
                                <w:b/>
                                <w:sz w:val="18"/>
                                <w:szCs w:val="18"/>
                              </w:rPr>
                              <w:t xml:space="preserve">Fire pits are not to be moved from its current spot on the site. </w:t>
                            </w:r>
                            <w:r w:rsidRPr="00312A33">
                              <w:rPr>
                                <w:rFonts w:ascii="Klinic Slab Book" w:hAnsi="Klinic Slab Book"/>
                                <w:sz w:val="18"/>
                                <w:szCs w:val="18"/>
                              </w:rPr>
                              <w:t>Doing so will result in a site damage fee of $50.</w:t>
                            </w:r>
                          </w:p>
                          <w:p w14:paraId="76DCFBD6" w14:textId="77777777" w:rsidR="00A0335E" w:rsidRPr="00312A33" w:rsidRDefault="00A0335E" w:rsidP="00312A33">
                            <w:pPr>
                              <w:ind w:firstLine="360"/>
                              <w:rPr>
                                <w:rFonts w:ascii="Geared Slab Bold" w:hAnsi="Geared Slab Bold"/>
                                <w:sz w:val="18"/>
                                <w:szCs w:val="18"/>
                              </w:rPr>
                            </w:pPr>
                            <w:r w:rsidRPr="00312A33">
                              <w:rPr>
                                <w:rFonts w:ascii="Geared Slab Bold" w:hAnsi="Geared Slab Bold"/>
                                <w:sz w:val="18"/>
                                <w:szCs w:val="18"/>
                              </w:rPr>
                              <w:t>Camping Equipment</w:t>
                            </w:r>
                          </w:p>
                          <w:p w14:paraId="16B62A18" w14:textId="77777777" w:rsidR="00A0335E" w:rsidRPr="00312A33" w:rsidRDefault="00A0335E" w:rsidP="00D84428">
                            <w:pPr>
                              <w:pStyle w:val="ListParagraph"/>
                              <w:numPr>
                                <w:ilvl w:val="0"/>
                                <w:numId w:val="5"/>
                              </w:numPr>
                              <w:ind w:left="567"/>
                              <w:rPr>
                                <w:rFonts w:ascii="Klinic Slab Book" w:hAnsi="Klinic Slab Book"/>
                                <w:sz w:val="18"/>
                                <w:szCs w:val="18"/>
                              </w:rPr>
                            </w:pPr>
                            <w:r w:rsidRPr="00312A33">
                              <w:rPr>
                                <w:rFonts w:ascii="Klinic Slab Book" w:hAnsi="Klinic Slab Book"/>
                                <w:sz w:val="18"/>
                                <w:szCs w:val="18"/>
                              </w:rPr>
                              <w:t>Only one camping unit (tent, tent trailer, camper, camper-truck/van, camping trailer or motorhome) permitted on each campsite.  Mobile homes, bunkhouse and school-bus-type RVs are not permitted.</w:t>
                            </w:r>
                          </w:p>
                          <w:p w14:paraId="6579A891" w14:textId="77777777" w:rsidR="00A0335E" w:rsidRPr="00312A33" w:rsidRDefault="00A0335E" w:rsidP="00D84428">
                            <w:pPr>
                              <w:pStyle w:val="ListParagraph"/>
                              <w:numPr>
                                <w:ilvl w:val="0"/>
                                <w:numId w:val="5"/>
                              </w:numPr>
                              <w:ind w:left="567"/>
                              <w:rPr>
                                <w:rFonts w:ascii="Klinic Slab Book" w:hAnsi="Klinic Slab Book"/>
                                <w:sz w:val="18"/>
                                <w:szCs w:val="18"/>
                              </w:rPr>
                            </w:pPr>
                            <w:r w:rsidRPr="00312A33">
                              <w:rPr>
                                <w:rFonts w:ascii="Klinic Slab Book" w:hAnsi="Klinic Slab Book"/>
                                <w:sz w:val="18"/>
                                <w:szCs w:val="18"/>
                              </w:rPr>
                              <w:t>No generators are permitted to be used at campsites.</w:t>
                            </w:r>
                          </w:p>
                          <w:p w14:paraId="0744B851" w14:textId="77777777" w:rsidR="00A0335E" w:rsidRPr="009C0769" w:rsidRDefault="00A0335E" w:rsidP="00D84428">
                            <w:pPr>
                              <w:pStyle w:val="ListParagraph"/>
                              <w:numPr>
                                <w:ilvl w:val="0"/>
                                <w:numId w:val="5"/>
                              </w:numPr>
                              <w:ind w:left="567"/>
                              <w:rPr>
                                <w:rFonts w:ascii="Klinic Slab Book" w:hAnsi="Klinic Slab Book"/>
                                <w:b/>
                                <w:sz w:val="18"/>
                                <w:szCs w:val="18"/>
                                <w:u w:val="single"/>
                              </w:rPr>
                            </w:pPr>
                            <w:r w:rsidRPr="009C0769">
                              <w:rPr>
                                <w:rFonts w:ascii="Klinic Slab Book" w:hAnsi="Klinic Slab Book"/>
                                <w:b/>
                                <w:sz w:val="18"/>
                                <w:szCs w:val="18"/>
                                <w:u w:val="single"/>
                              </w:rPr>
                              <w:t xml:space="preserve">Please do not dump anything other than gray and black water down our sewers i.e. do not dump rubber gloves, inanimate objects (toys, candles, toothbrushes </w:t>
                            </w:r>
                            <w:proofErr w:type="spellStart"/>
                            <w:r w:rsidRPr="009C0769">
                              <w:rPr>
                                <w:rFonts w:ascii="Klinic Slab Book" w:hAnsi="Klinic Slab Book"/>
                                <w:b/>
                                <w:sz w:val="18"/>
                                <w:szCs w:val="18"/>
                                <w:u w:val="single"/>
                              </w:rPr>
                              <w:t>etc</w:t>
                            </w:r>
                            <w:proofErr w:type="spellEnd"/>
                            <w:r w:rsidRPr="009C0769">
                              <w:rPr>
                                <w:rFonts w:ascii="Klinic Slab Book" w:hAnsi="Klinic Slab Book"/>
                                <w:b/>
                                <w:sz w:val="18"/>
                                <w:szCs w:val="18"/>
                                <w:u w:val="single"/>
                              </w:rPr>
                              <w:t>…) into our sewage pipes as our septic system is sensitive and anything other than liquids and toilet paper threaten to clog our pumps which could cause a catastrophic septic back-up.</w:t>
                            </w:r>
                          </w:p>
                          <w:p w14:paraId="725FB5A4" w14:textId="77777777" w:rsidR="00A0335E" w:rsidRPr="00312A33" w:rsidRDefault="00A0335E" w:rsidP="00D84428">
                            <w:pPr>
                              <w:pStyle w:val="ListParagraph"/>
                              <w:numPr>
                                <w:ilvl w:val="0"/>
                                <w:numId w:val="5"/>
                              </w:numPr>
                              <w:ind w:left="567"/>
                              <w:rPr>
                                <w:rFonts w:ascii="Klinic Slab Book" w:hAnsi="Klinic Slab Book"/>
                                <w:sz w:val="18"/>
                                <w:szCs w:val="18"/>
                              </w:rPr>
                            </w:pPr>
                            <w:r w:rsidRPr="00312A33">
                              <w:rPr>
                                <w:rFonts w:ascii="Klinic Slab Book" w:hAnsi="Klinic Slab Book"/>
                                <w:sz w:val="18"/>
                                <w:szCs w:val="18"/>
                              </w:rPr>
                              <w:t xml:space="preserve">Campers are permitted one (1) vehicle at their site.  Extra vehicle(s) must be registered at the office and parked in the additional vehicle parking areas. </w:t>
                            </w:r>
                          </w:p>
                          <w:p w14:paraId="5CC859F3" w14:textId="77777777" w:rsidR="00A0335E" w:rsidRPr="00312A33" w:rsidRDefault="00A0335E" w:rsidP="00D84428">
                            <w:pPr>
                              <w:pStyle w:val="ListParagraph"/>
                              <w:numPr>
                                <w:ilvl w:val="0"/>
                                <w:numId w:val="5"/>
                              </w:numPr>
                              <w:ind w:left="567"/>
                              <w:rPr>
                                <w:rFonts w:ascii="Klinic Slab Book" w:hAnsi="Klinic Slab Book"/>
                                <w:sz w:val="18"/>
                                <w:szCs w:val="18"/>
                              </w:rPr>
                            </w:pPr>
                            <w:r w:rsidRPr="00312A33">
                              <w:rPr>
                                <w:rFonts w:ascii="Klinic Slab Book" w:hAnsi="Klinic Slab Book"/>
                                <w:sz w:val="18"/>
                                <w:szCs w:val="18"/>
                              </w:rPr>
                              <w:t xml:space="preserve">One small tent for accommodating dependent children and one screened tent for meal purposes is permitted depending on the size of the campsite and length of stay.  Additional small tents for dependent children may be allowed at the discretion of campground management. </w:t>
                            </w:r>
                          </w:p>
                          <w:p w14:paraId="77E9505C" w14:textId="3C89CB07" w:rsidR="00A0335E" w:rsidRPr="00C01ABF" w:rsidRDefault="00A0335E" w:rsidP="00D84428">
                            <w:pPr>
                              <w:pStyle w:val="ListParagraph"/>
                              <w:numPr>
                                <w:ilvl w:val="0"/>
                                <w:numId w:val="5"/>
                              </w:numPr>
                              <w:ind w:left="567"/>
                              <w:rPr>
                                <w:rFonts w:ascii="Klinic Slab Book" w:hAnsi="Klinic Slab Book"/>
                                <w:sz w:val="18"/>
                                <w:szCs w:val="18"/>
                              </w:rPr>
                            </w:pPr>
                            <w:r w:rsidRPr="00312A33">
                              <w:rPr>
                                <w:rFonts w:ascii="Klinic Slab Book" w:hAnsi="Klinic Slab Book"/>
                                <w:sz w:val="18"/>
                                <w:szCs w:val="18"/>
                              </w:rPr>
                              <w:t xml:space="preserve">Patio lights/string lights/outdoor lights are permitted, however must be turned off by quiet time out of courtesy to your </w:t>
                            </w:r>
                            <w:proofErr w:type="spellStart"/>
                            <w:r w:rsidRPr="00312A33">
                              <w:rPr>
                                <w:rFonts w:ascii="Klinic Slab Book" w:hAnsi="Klinic Slab Book"/>
                                <w:sz w:val="18"/>
                                <w:szCs w:val="18"/>
                              </w:rPr>
                              <w:t>neighbours</w:t>
                            </w:r>
                            <w:proofErr w:type="spellEnd"/>
                            <w:r w:rsidRPr="00312A33">
                              <w:rPr>
                                <w:rFonts w:ascii="Klinic Slab Book" w:hAnsi="Klinic Slab Book"/>
                                <w:sz w:val="18"/>
                                <w:szCs w:val="18"/>
                              </w:rPr>
                              <w:t xml:space="preserve"> who may be trying to sleep! </w:t>
                            </w:r>
                          </w:p>
                          <w:p w14:paraId="4CBCC17F" w14:textId="77777777" w:rsidR="00A0335E" w:rsidRPr="00312A33" w:rsidRDefault="00A0335E" w:rsidP="00312A33">
                            <w:pPr>
                              <w:ind w:firstLine="360"/>
                              <w:rPr>
                                <w:rFonts w:ascii="Geared Slab Bold" w:hAnsi="Geared Slab Bold"/>
                                <w:sz w:val="18"/>
                                <w:szCs w:val="18"/>
                              </w:rPr>
                            </w:pPr>
                            <w:r w:rsidRPr="00312A33">
                              <w:rPr>
                                <w:rFonts w:ascii="Geared Slab Bold" w:hAnsi="Geared Slab Bold"/>
                                <w:sz w:val="18"/>
                                <w:szCs w:val="18"/>
                              </w:rPr>
                              <w:t>Campsite Visitors</w:t>
                            </w:r>
                          </w:p>
                          <w:p w14:paraId="00580A85" w14:textId="77777777" w:rsidR="00A0335E" w:rsidRPr="00312A33" w:rsidRDefault="00A0335E" w:rsidP="00D84428">
                            <w:pPr>
                              <w:pStyle w:val="ListParagraph"/>
                              <w:numPr>
                                <w:ilvl w:val="0"/>
                                <w:numId w:val="6"/>
                              </w:numPr>
                              <w:ind w:left="567" w:hanging="218"/>
                              <w:rPr>
                                <w:rFonts w:ascii="Klinic Slab Book" w:hAnsi="Klinic Slab Book"/>
                                <w:sz w:val="18"/>
                                <w:szCs w:val="18"/>
                              </w:rPr>
                            </w:pPr>
                            <w:r w:rsidRPr="00312A33">
                              <w:rPr>
                                <w:rFonts w:ascii="Klinic Slab Book" w:hAnsi="Klinic Slab Book"/>
                                <w:sz w:val="18"/>
                                <w:szCs w:val="18"/>
                              </w:rPr>
                              <w:t>If you are expecting a visitor during your stay, in the interest of your safety and security, please advise the office and provide your visitor’s name so we know it is ok to send them to your site.</w:t>
                            </w:r>
                          </w:p>
                          <w:p w14:paraId="4C983A93" w14:textId="77777777" w:rsidR="00A0335E" w:rsidRPr="00312A33" w:rsidRDefault="00A0335E" w:rsidP="00D84428">
                            <w:pPr>
                              <w:pStyle w:val="ListParagraph"/>
                              <w:numPr>
                                <w:ilvl w:val="0"/>
                                <w:numId w:val="6"/>
                              </w:numPr>
                              <w:ind w:left="567" w:hanging="218"/>
                              <w:rPr>
                                <w:rFonts w:ascii="Klinic Slab Book" w:hAnsi="Klinic Slab Book"/>
                                <w:sz w:val="18"/>
                                <w:szCs w:val="18"/>
                              </w:rPr>
                            </w:pPr>
                            <w:r w:rsidRPr="00312A33">
                              <w:rPr>
                                <w:rFonts w:ascii="Klinic Slab Book" w:hAnsi="Klinic Slab Book"/>
                                <w:sz w:val="18"/>
                                <w:szCs w:val="18"/>
                              </w:rPr>
                              <w:t xml:space="preserve">All visitors must register at the office upon arrival *vehicle plate number will be required at time of visitor registration </w:t>
                            </w:r>
                          </w:p>
                          <w:p w14:paraId="070C0455" w14:textId="77777777" w:rsidR="00A0335E" w:rsidRPr="00312A33" w:rsidRDefault="00A0335E" w:rsidP="00D84428">
                            <w:pPr>
                              <w:pStyle w:val="ListParagraph"/>
                              <w:numPr>
                                <w:ilvl w:val="0"/>
                                <w:numId w:val="6"/>
                              </w:numPr>
                              <w:ind w:left="567" w:hanging="218"/>
                              <w:rPr>
                                <w:rFonts w:ascii="Klinic Slab Book" w:hAnsi="Klinic Slab Book"/>
                                <w:sz w:val="18"/>
                                <w:szCs w:val="18"/>
                              </w:rPr>
                            </w:pPr>
                            <w:r w:rsidRPr="00312A33">
                              <w:rPr>
                                <w:rFonts w:ascii="Klinic Slab Book" w:hAnsi="Klinic Slab Book"/>
                                <w:sz w:val="18"/>
                                <w:szCs w:val="18"/>
                              </w:rPr>
                              <w:t xml:space="preserve">Visitors are not permitted to enter the park after quiet time has taken effect. </w:t>
                            </w:r>
                          </w:p>
                          <w:p w14:paraId="77B2E909" w14:textId="77777777" w:rsidR="00A0335E" w:rsidRPr="00312A33" w:rsidRDefault="00A0335E" w:rsidP="00C34A53">
                            <w:pPr>
                              <w:pStyle w:val="Title-Dark"/>
                              <w:jc w:val="center"/>
                              <w:rPr>
                                <w:rFonts w:ascii="Klinic Slab Light" w:hAnsi="Klinic Slab Light"/>
                                <w:b/>
                                <w:color w:val="auto"/>
                                <w:sz w:val="18"/>
                                <w:szCs w:val="18"/>
                              </w:rPr>
                            </w:pPr>
                          </w:p>
                        </w:txbxContent>
                      </wps:txbx>
                      <wps:bodyPr rot="0" vert="horz" wrap="square" lIns="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DAABD" id="_x0000_s1034" type="#_x0000_t202" style="position:absolute;margin-left:530.4pt;margin-top:13.5pt;width:251.1pt;height:581.5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" filled="f" stroked="f">
                <v:textbox inset="0,0,3.6pt,0">
                  <w:txbxContent>
                    <w:p w14:paraId="420627B4" w14:textId="77777777" w:rsidR="00A0335E" w:rsidRPr="00312A33" w:rsidRDefault="00A0335E" w:rsidP="00312A33">
                      <w:pPr>
                        <w:ind w:firstLine="360"/>
                        <w:rPr>
                          <w:rFonts w:ascii="Geared Slab Bold" w:hAnsi="Geared Slab Bold"/>
                          <w:sz w:val="18"/>
                          <w:szCs w:val="18"/>
                        </w:rPr>
                      </w:pPr>
                      <w:r w:rsidRPr="00312A33">
                        <w:rPr>
                          <w:rFonts w:ascii="Geared Slab Bold" w:hAnsi="Geared Slab Bold"/>
                          <w:sz w:val="18"/>
                          <w:szCs w:val="18"/>
                        </w:rPr>
                        <w:t>Campsites</w:t>
                      </w:r>
                    </w:p>
                    <w:p w14:paraId="012DEFD9" w14:textId="77777777" w:rsidR="00A0335E" w:rsidRPr="00312A33" w:rsidRDefault="00A0335E" w:rsidP="00D84428">
                      <w:pPr>
                        <w:pStyle w:val="ListParagraph"/>
                        <w:numPr>
                          <w:ilvl w:val="0"/>
                          <w:numId w:val="4"/>
                        </w:numPr>
                        <w:ind w:left="567" w:hanging="283"/>
                        <w:rPr>
                          <w:rFonts w:ascii="Klinic Slab Book" w:hAnsi="Klinic Slab Book"/>
                          <w:sz w:val="18"/>
                          <w:szCs w:val="18"/>
                        </w:rPr>
                      </w:pPr>
                      <w:r w:rsidRPr="00312A33">
                        <w:rPr>
                          <w:rFonts w:ascii="Klinic Slab Book" w:hAnsi="Klinic Slab Book"/>
                          <w:sz w:val="18"/>
                          <w:szCs w:val="18"/>
                        </w:rPr>
                        <w:t xml:space="preserve">All campers must register for their site at the registration office </w:t>
                      </w:r>
                      <w:r w:rsidRPr="009C0769">
                        <w:rPr>
                          <w:rFonts w:ascii="Klinic Slab Book" w:hAnsi="Klinic Slab Book"/>
                          <w:b/>
                          <w:sz w:val="18"/>
                          <w:szCs w:val="18"/>
                          <w:u w:val="single"/>
                        </w:rPr>
                        <w:t>prior</w:t>
                      </w:r>
                      <w:r w:rsidRPr="00312A33">
                        <w:rPr>
                          <w:rFonts w:ascii="Klinic Slab Book" w:hAnsi="Klinic Slab Book"/>
                          <w:sz w:val="18"/>
                          <w:szCs w:val="18"/>
                        </w:rPr>
                        <w:t xml:space="preserve"> to setting up camp.</w:t>
                      </w:r>
                    </w:p>
                    <w:p w14:paraId="5A5707EF" w14:textId="77777777" w:rsidR="00A0335E" w:rsidRPr="00312A33" w:rsidRDefault="00A0335E" w:rsidP="00D84428">
                      <w:pPr>
                        <w:pStyle w:val="ListParagraph"/>
                        <w:numPr>
                          <w:ilvl w:val="0"/>
                          <w:numId w:val="4"/>
                        </w:numPr>
                        <w:ind w:left="567" w:hanging="283"/>
                        <w:rPr>
                          <w:rFonts w:ascii="Klinic Slab Book" w:hAnsi="Klinic Slab Book"/>
                          <w:sz w:val="18"/>
                          <w:szCs w:val="18"/>
                        </w:rPr>
                      </w:pPr>
                      <w:r w:rsidRPr="00312A33">
                        <w:rPr>
                          <w:rFonts w:ascii="Klinic Slab Book" w:hAnsi="Klinic Slab Book"/>
                          <w:sz w:val="18"/>
                          <w:szCs w:val="18"/>
                        </w:rPr>
                        <w:t>Campsite registrant must be at least 18 years of age.</w:t>
                      </w:r>
                    </w:p>
                    <w:p w14:paraId="57D84D31" w14:textId="77777777" w:rsidR="00A0335E" w:rsidRPr="00312A33" w:rsidRDefault="00A0335E" w:rsidP="00D84428">
                      <w:pPr>
                        <w:pStyle w:val="ListParagraph"/>
                        <w:numPr>
                          <w:ilvl w:val="0"/>
                          <w:numId w:val="4"/>
                        </w:numPr>
                        <w:ind w:left="567" w:hanging="283"/>
                        <w:rPr>
                          <w:rFonts w:ascii="Klinic Slab Book" w:hAnsi="Klinic Slab Book"/>
                          <w:sz w:val="18"/>
                          <w:szCs w:val="18"/>
                        </w:rPr>
                      </w:pPr>
                      <w:r w:rsidRPr="00312A33">
                        <w:rPr>
                          <w:rFonts w:ascii="Klinic Slab Book" w:hAnsi="Klinic Slab Book"/>
                          <w:sz w:val="18"/>
                          <w:szCs w:val="18"/>
                        </w:rPr>
                        <w:t>All camping units (other than tents) and vehicles, must be legally registered and display a current, valid license plate at all times while in the campground.</w:t>
                      </w:r>
                    </w:p>
                    <w:p w14:paraId="0E20DF3C" w14:textId="77777777" w:rsidR="00A0335E" w:rsidRPr="00312A33" w:rsidRDefault="00A0335E" w:rsidP="00D84428">
                      <w:pPr>
                        <w:pStyle w:val="ListParagraph"/>
                        <w:numPr>
                          <w:ilvl w:val="0"/>
                          <w:numId w:val="4"/>
                        </w:numPr>
                        <w:ind w:left="567" w:hanging="283"/>
                        <w:rPr>
                          <w:rFonts w:ascii="Klinic Slab Book" w:hAnsi="Klinic Slab Book"/>
                          <w:sz w:val="18"/>
                          <w:szCs w:val="18"/>
                        </w:rPr>
                      </w:pPr>
                      <w:r w:rsidRPr="00312A33">
                        <w:rPr>
                          <w:rFonts w:ascii="Klinic Slab Book" w:hAnsi="Klinic Slab Book"/>
                          <w:sz w:val="18"/>
                          <w:szCs w:val="18"/>
                        </w:rPr>
                        <w:t>A limit of six (6) people per campsite is allowed for non-immediate family groups.  “Immediate” is defined as a family consisting of a parent and children 18 years of age and under or another adult acting in a guardianship role of said children in the absence of parent(s).</w:t>
                      </w:r>
                    </w:p>
                    <w:p w14:paraId="1E20C0DD" w14:textId="77777777" w:rsidR="00A0335E" w:rsidRPr="00312A33" w:rsidRDefault="00A0335E" w:rsidP="00D84428">
                      <w:pPr>
                        <w:pStyle w:val="ListParagraph"/>
                        <w:numPr>
                          <w:ilvl w:val="0"/>
                          <w:numId w:val="4"/>
                        </w:numPr>
                        <w:ind w:left="567" w:hanging="283"/>
                        <w:rPr>
                          <w:rFonts w:ascii="Klinic Slab Book" w:hAnsi="Klinic Slab Book"/>
                          <w:sz w:val="18"/>
                          <w:szCs w:val="18"/>
                        </w:rPr>
                      </w:pPr>
                      <w:r w:rsidRPr="00312A33">
                        <w:rPr>
                          <w:rFonts w:ascii="Klinic Slab Book" w:hAnsi="Klinic Slab Book"/>
                          <w:sz w:val="18"/>
                          <w:szCs w:val="18"/>
                        </w:rPr>
                        <w:t xml:space="preserve">The registrant is responsible for the conduct and behavior of their family and guests. </w:t>
                      </w:r>
                    </w:p>
                    <w:p w14:paraId="69939D5F" w14:textId="568985A5" w:rsidR="00A0335E" w:rsidRPr="00312A33" w:rsidRDefault="00A0335E" w:rsidP="00D84428">
                      <w:pPr>
                        <w:pStyle w:val="ListParagraph"/>
                        <w:numPr>
                          <w:ilvl w:val="0"/>
                          <w:numId w:val="4"/>
                        </w:numPr>
                        <w:ind w:left="567" w:hanging="283"/>
                        <w:rPr>
                          <w:rFonts w:ascii="Klinic Slab Book" w:hAnsi="Klinic Slab Book"/>
                          <w:sz w:val="18"/>
                          <w:szCs w:val="18"/>
                        </w:rPr>
                      </w:pPr>
                      <w:r w:rsidRPr="00312A33">
                        <w:rPr>
                          <w:rFonts w:ascii="Klinic Slab Book" w:hAnsi="Klinic Slab Book"/>
                          <w:sz w:val="18"/>
                          <w:szCs w:val="18"/>
                        </w:rPr>
                        <w:t>Quiet time is from 11:00pm to 8:00am.  All radio</w:t>
                      </w:r>
                      <w:r>
                        <w:rPr>
                          <w:rFonts w:ascii="Klinic Slab Book" w:hAnsi="Klinic Slab Book"/>
                          <w:sz w:val="18"/>
                          <w:szCs w:val="18"/>
                        </w:rPr>
                        <w:t xml:space="preserve">s, musical instruments, and other audio equipment </w:t>
                      </w:r>
                      <w:r w:rsidRPr="00312A33">
                        <w:rPr>
                          <w:rFonts w:ascii="Klinic Slab Book" w:hAnsi="Klinic Slab Book"/>
                          <w:sz w:val="18"/>
                          <w:szCs w:val="18"/>
                        </w:rPr>
                        <w:t xml:space="preserve">are to be turned off during quiet time so as to not disturb other campers.  </w:t>
                      </w:r>
                    </w:p>
                    <w:p w14:paraId="016E1309" w14:textId="76B18472" w:rsidR="00A0335E" w:rsidRPr="00C01ABF" w:rsidRDefault="00A0335E" w:rsidP="00D84428">
                      <w:pPr>
                        <w:pStyle w:val="ListParagraph"/>
                        <w:numPr>
                          <w:ilvl w:val="0"/>
                          <w:numId w:val="4"/>
                        </w:numPr>
                        <w:ind w:left="567" w:hanging="283"/>
                        <w:rPr>
                          <w:rFonts w:ascii="Klinic Slab Book" w:hAnsi="Klinic Slab Book"/>
                          <w:sz w:val="18"/>
                          <w:szCs w:val="18"/>
                        </w:rPr>
                      </w:pPr>
                      <w:r w:rsidRPr="00312A33">
                        <w:rPr>
                          <w:rFonts w:ascii="Klinic Slab Book" w:hAnsi="Klinic Slab Book"/>
                          <w:sz w:val="18"/>
                          <w:szCs w:val="18"/>
                        </w:rPr>
                        <w:t xml:space="preserve">Campfires are only allowed in the fire pits provided at each campsite.  </w:t>
                      </w:r>
                      <w:r w:rsidRPr="00312A33">
                        <w:rPr>
                          <w:rFonts w:ascii="Klinic Slab Book" w:hAnsi="Klinic Slab Book"/>
                          <w:b/>
                          <w:sz w:val="18"/>
                          <w:szCs w:val="18"/>
                        </w:rPr>
                        <w:t xml:space="preserve">Fire pits are not to be moved from its current spot on the site. </w:t>
                      </w:r>
                      <w:r w:rsidRPr="00312A33">
                        <w:rPr>
                          <w:rFonts w:ascii="Klinic Slab Book" w:hAnsi="Klinic Slab Book"/>
                          <w:sz w:val="18"/>
                          <w:szCs w:val="18"/>
                        </w:rPr>
                        <w:t>Doing so will result in a site damage fee of $50.</w:t>
                      </w:r>
                    </w:p>
                    <w:p w14:paraId="76DCFBD6" w14:textId="77777777" w:rsidR="00A0335E" w:rsidRPr="00312A33" w:rsidRDefault="00A0335E" w:rsidP="00312A33">
                      <w:pPr>
                        <w:ind w:firstLine="360"/>
                        <w:rPr>
                          <w:rFonts w:ascii="Geared Slab Bold" w:hAnsi="Geared Slab Bold"/>
                          <w:sz w:val="18"/>
                          <w:szCs w:val="18"/>
                        </w:rPr>
                      </w:pPr>
                      <w:r w:rsidRPr="00312A33">
                        <w:rPr>
                          <w:rFonts w:ascii="Geared Slab Bold" w:hAnsi="Geared Slab Bold"/>
                          <w:sz w:val="18"/>
                          <w:szCs w:val="18"/>
                        </w:rPr>
                        <w:t>Camping Equipment</w:t>
                      </w:r>
                    </w:p>
                    <w:p w14:paraId="16B62A18" w14:textId="77777777" w:rsidR="00A0335E" w:rsidRPr="00312A33" w:rsidRDefault="00A0335E" w:rsidP="00D84428">
                      <w:pPr>
                        <w:pStyle w:val="ListParagraph"/>
                        <w:numPr>
                          <w:ilvl w:val="0"/>
                          <w:numId w:val="5"/>
                        </w:numPr>
                        <w:ind w:left="567"/>
                        <w:rPr>
                          <w:rFonts w:ascii="Klinic Slab Book" w:hAnsi="Klinic Slab Book"/>
                          <w:sz w:val="18"/>
                          <w:szCs w:val="18"/>
                        </w:rPr>
                      </w:pPr>
                      <w:r w:rsidRPr="00312A33">
                        <w:rPr>
                          <w:rFonts w:ascii="Klinic Slab Book" w:hAnsi="Klinic Slab Book"/>
                          <w:sz w:val="18"/>
                          <w:szCs w:val="18"/>
                        </w:rPr>
                        <w:t>Only one camping unit (tent, tent trailer, camper, camper-truck/van, camping trailer or motorhome) permitted on each campsite.  Mobile homes, bunkhouse and school-bus-type RVs are not permitted.</w:t>
                      </w:r>
                    </w:p>
                    <w:p w14:paraId="6579A891" w14:textId="77777777" w:rsidR="00A0335E" w:rsidRPr="00312A33" w:rsidRDefault="00A0335E" w:rsidP="00D84428">
                      <w:pPr>
                        <w:pStyle w:val="ListParagraph"/>
                        <w:numPr>
                          <w:ilvl w:val="0"/>
                          <w:numId w:val="5"/>
                        </w:numPr>
                        <w:ind w:left="567"/>
                        <w:rPr>
                          <w:rFonts w:ascii="Klinic Slab Book" w:hAnsi="Klinic Slab Book"/>
                          <w:sz w:val="18"/>
                          <w:szCs w:val="18"/>
                        </w:rPr>
                      </w:pPr>
                      <w:r w:rsidRPr="00312A33">
                        <w:rPr>
                          <w:rFonts w:ascii="Klinic Slab Book" w:hAnsi="Klinic Slab Book"/>
                          <w:sz w:val="18"/>
                          <w:szCs w:val="18"/>
                        </w:rPr>
                        <w:t>No generators are permitted to be used at campsites.</w:t>
                      </w:r>
                    </w:p>
                    <w:p w14:paraId="0744B851" w14:textId="77777777" w:rsidR="00A0335E" w:rsidRPr="009C0769" w:rsidRDefault="00A0335E" w:rsidP="00D84428">
                      <w:pPr>
                        <w:pStyle w:val="ListParagraph"/>
                        <w:numPr>
                          <w:ilvl w:val="0"/>
                          <w:numId w:val="5"/>
                        </w:numPr>
                        <w:ind w:left="567"/>
                        <w:rPr>
                          <w:rFonts w:ascii="Klinic Slab Book" w:hAnsi="Klinic Slab Book"/>
                          <w:b/>
                          <w:sz w:val="18"/>
                          <w:szCs w:val="18"/>
                          <w:u w:val="single"/>
                        </w:rPr>
                      </w:pPr>
                      <w:r w:rsidRPr="009C0769">
                        <w:rPr>
                          <w:rFonts w:ascii="Klinic Slab Book" w:hAnsi="Klinic Slab Book"/>
                          <w:b/>
                          <w:sz w:val="18"/>
                          <w:szCs w:val="18"/>
                          <w:u w:val="single"/>
                        </w:rPr>
                        <w:t xml:space="preserve">Please do not dump anything other than gray and black water down our sewers i.e. do not dump rubber gloves, inanimate objects (toys, candles, toothbrushes </w:t>
                      </w:r>
                      <w:proofErr w:type="spellStart"/>
                      <w:r w:rsidRPr="009C0769">
                        <w:rPr>
                          <w:rFonts w:ascii="Klinic Slab Book" w:hAnsi="Klinic Slab Book"/>
                          <w:b/>
                          <w:sz w:val="18"/>
                          <w:szCs w:val="18"/>
                          <w:u w:val="single"/>
                        </w:rPr>
                        <w:t>etc</w:t>
                      </w:r>
                      <w:proofErr w:type="spellEnd"/>
                      <w:r w:rsidRPr="009C0769">
                        <w:rPr>
                          <w:rFonts w:ascii="Klinic Slab Book" w:hAnsi="Klinic Slab Book"/>
                          <w:b/>
                          <w:sz w:val="18"/>
                          <w:szCs w:val="18"/>
                          <w:u w:val="single"/>
                        </w:rPr>
                        <w:t>…) into our sewage pipes as our septic system is sensitive and anything other than liquids and toilet paper threaten to clog our pumps which could cause a catastrophic septic back-up.</w:t>
                      </w:r>
                    </w:p>
                    <w:p w14:paraId="725FB5A4" w14:textId="77777777" w:rsidR="00A0335E" w:rsidRPr="00312A33" w:rsidRDefault="00A0335E" w:rsidP="00D84428">
                      <w:pPr>
                        <w:pStyle w:val="ListParagraph"/>
                        <w:numPr>
                          <w:ilvl w:val="0"/>
                          <w:numId w:val="5"/>
                        </w:numPr>
                        <w:ind w:left="567"/>
                        <w:rPr>
                          <w:rFonts w:ascii="Klinic Slab Book" w:hAnsi="Klinic Slab Book"/>
                          <w:sz w:val="18"/>
                          <w:szCs w:val="18"/>
                        </w:rPr>
                      </w:pPr>
                      <w:r w:rsidRPr="00312A33">
                        <w:rPr>
                          <w:rFonts w:ascii="Klinic Slab Book" w:hAnsi="Klinic Slab Book"/>
                          <w:sz w:val="18"/>
                          <w:szCs w:val="18"/>
                        </w:rPr>
                        <w:t xml:space="preserve">Campers are permitted one (1) vehicle at their site.  Extra vehicle(s) must be registered at the office and parked in the additional vehicle parking areas. </w:t>
                      </w:r>
                    </w:p>
                    <w:p w14:paraId="5CC859F3" w14:textId="77777777" w:rsidR="00A0335E" w:rsidRPr="00312A33" w:rsidRDefault="00A0335E" w:rsidP="00D84428">
                      <w:pPr>
                        <w:pStyle w:val="ListParagraph"/>
                        <w:numPr>
                          <w:ilvl w:val="0"/>
                          <w:numId w:val="5"/>
                        </w:numPr>
                        <w:ind w:left="567"/>
                        <w:rPr>
                          <w:rFonts w:ascii="Klinic Slab Book" w:hAnsi="Klinic Slab Book"/>
                          <w:sz w:val="18"/>
                          <w:szCs w:val="18"/>
                        </w:rPr>
                      </w:pPr>
                      <w:r w:rsidRPr="00312A33">
                        <w:rPr>
                          <w:rFonts w:ascii="Klinic Slab Book" w:hAnsi="Klinic Slab Book"/>
                          <w:sz w:val="18"/>
                          <w:szCs w:val="18"/>
                        </w:rPr>
                        <w:t xml:space="preserve">One small tent for accommodating dependent children and one screened tent for meal purposes is permitted depending on the size of the campsite and length of stay.  Additional small tents for dependent children may be allowed at the discretion of campground management. </w:t>
                      </w:r>
                    </w:p>
                    <w:p w14:paraId="77E9505C" w14:textId="3C89CB07" w:rsidR="00A0335E" w:rsidRPr="00C01ABF" w:rsidRDefault="00A0335E" w:rsidP="00D84428">
                      <w:pPr>
                        <w:pStyle w:val="ListParagraph"/>
                        <w:numPr>
                          <w:ilvl w:val="0"/>
                          <w:numId w:val="5"/>
                        </w:numPr>
                        <w:ind w:left="567"/>
                        <w:rPr>
                          <w:rFonts w:ascii="Klinic Slab Book" w:hAnsi="Klinic Slab Book"/>
                          <w:sz w:val="18"/>
                          <w:szCs w:val="18"/>
                        </w:rPr>
                      </w:pPr>
                      <w:r w:rsidRPr="00312A33">
                        <w:rPr>
                          <w:rFonts w:ascii="Klinic Slab Book" w:hAnsi="Klinic Slab Book"/>
                          <w:sz w:val="18"/>
                          <w:szCs w:val="18"/>
                        </w:rPr>
                        <w:t xml:space="preserve">Patio lights/string lights/outdoor lights are permitted, however must be turned off by quiet time out of courtesy to your </w:t>
                      </w:r>
                      <w:proofErr w:type="spellStart"/>
                      <w:r w:rsidRPr="00312A33">
                        <w:rPr>
                          <w:rFonts w:ascii="Klinic Slab Book" w:hAnsi="Klinic Slab Book"/>
                          <w:sz w:val="18"/>
                          <w:szCs w:val="18"/>
                        </w:rPr>
                        <w:t>neighbours</w:t>
                      </w:r>
                      <w:proofErr w:type="spellEnd"/>
                      <w:r w:rsidRPr="00312A33">
                        <w:rPr>
                          <w:rFonts w:ascii="Klinic Slab Book" w:hAnsi="Klinic Slab Book"/>
                          <w:sz w:val="18"/>
                          <w:szCs w:val="18"/>
                        </w:rPr>
                        <w:t xml:space="preserve"> who may be trying to sleep! </w:t>
                      </w:r>
                    </w:p>
                    <w:p w14:paraId="4CBCC17F" w14:textId="77777777" w:rsidR="00A0335E" w:rsidRPr="00312A33" w:rsidRDefault="00A0335E" w:rsidP="00312A33">
                      <w:pPr>
                        <w:ind w:firstLine="360"/>
                        <w:rPr>
                          <w:rFonts w:ascii="Geared Slab Bold" w:hAnsi="Geared Slab Bold"/>
                          <w:sz w:val="18"/>
                          <w:szCs w:val="18"/>
                        </w:rPr>
                      </w:pPr>
                      <w:r w:rsidRPr="00312A33">
                        <w:rPr>
                          <w:rFonts w:ascii="Geared Slab Bold" w:hAnsi="Geared Slab Bold"/>
                          <w:sz w:val="18"/>
                          <w:szCs w:val="18"/>
                        </w:rPr>
                        <w:t>Campsite Visitors</w:t>
                      </w:r>
                    </w:p>
                    <w:p w14:paraId="00580A85" w14:textId="77777777" w:rsidR="00A0335E" w:rsidRPr="00312A33" w:rsidRDefault="00A0335E" w:rsidP="00D84428">
                      <w:pPr>
                        <w:pStyle w:val="ListParagraph"/>
                        <w:numPr>
                          <w:ilvl w:val="0"/>
                          <w:numId w:val="6"/>
                        </w:numPr>
                        <w:ind w:left="567" w:hanging="218"/>
                        <w:rPr>
                          <w:rFonts w:ascii="Klinic Slab Book" w:hAnsi="Klinic Slab Book"/>
                          <w:sz w:val="18"/>
                          <w:szCs w:val="18"/>
                        </w:rPr>
                      </w:pPr>
                      <w:r w:rsidRPr="00312A33">
                        <w:rPr>
                          <w:rFonts w:ascii="Klinic Slab Book" w:hAnsi="Klinic Slab Book"/>
                          <w:sz w:val="18"/>
                          <w:szCs w:val="18"/>
                        </w:rPr>
                        <w:t>If you are expecting a visitor during your stay, in the interest of your safety and security, please advise the office and provide your visitor’s name so we know it is ok to send them to your site.</w:t>
                      </w:r>
                    </w:p>
                    <w:p w14:paraId="4C983A93" w14:textId="77777777" w:rsidR="00A0335E" w:rsidRPr="00312A33" w:rsidRDefault="00A0335E" w:rsidP="00D84428">
                      <w:pPr>
                        <w:pStyle w:val="ListParagraph"/>
                        <w:numPr>
                          <w:ilvl w:val="0"/>
                          <w:numId w:val="6"/>
                        </w:numPr>
                        <w:ind w:left="567" w:hanging="218"/>
                        <w:rPr>
                          <w:rFonts w:ascii="Klinic Slab Book" w:hAnsi="Klinic Slab Book"/>
                          <w:sz w:val="18"/>
                          <w:szCs w:val="18"/>
                        </w:rPr>
                      </w:pPr>
                      <w:r w:rsidRPr="00312A33">
                        <w:rPr>
                          <w:rFonts w:ascii="Klinic Slab Book" w:hAnsi="Klinic Slab Book"/>
                          <w:sz w:val="18"/>
                          <w:szCs w:val="18"/>
                        </w:rPr>
                        <w:t xml:space="preserve">All visitors must register at the office upon arrival *vehicle plate number will be required at time of visitor registration </w:t>
                      </w:r>
                    </w:p>
                    <w:p w14:paraId="070C0455" w14:textId="77777777" w:rsidR="00A0335E" w:rsidRPr="00312A33" w:rsidRDefault="00A0335E" w:rsidP="00D84428">
                      <w:pPr>
                        <w:pStyle w:val="ListParagraph"/>
                        <w:numPr>
                          <w:ilvl w:val="0"/>
                          <w:numId w:val="6"/>
                        </w:numPr>
                        <w:ind w:left="567" w:hanging="218"/>
                        <w:rPr>
                          <w:rFonts w:ascii="Klinic Slab Book" w:hAnsi="Klinic Slab Book"/>
                          <w:sz w:val="18"/>
                          <w:szCs w:val="18"/>
                        </w:rPr>
                      </w:pPr>
                      <w:r w:rsidRPr="00312A33">
                        <w:rPr>
                          <w:rFonts w:ascii="Klinic Slab Book" w:hAnsi="Klinic Slab Book"/>
                          <w:sz w:val="18"/>
                          <w:szCs w:val="18"/>
                        </w:rPr>
                        <w:t xml:space="preserve">Visitors are not permitted to enter the park after quiet time has taken effect. </w:t>
                      </w:r>
                    </w:p>
                    <w:p w14:paraId="77B2E909" w14:textId="77777777" w:rsidR="00A0335E" w:rsidRPr="00312A33" w:rsidRDefault="00A0335E" w:rsidP="00C34A53">
                      <w:pPr>
                        <w:pStyle w:val="Title-Dark"/>
                        <w:jc w:val="center"/>
                        <w:rPr>
                          <w:rFonts w:ascii="Klinic Slab Light" w:hAnsi="Klinic Slab Light"/>
                          <w:b/>
                          <w:color w:val="auto"/>
                          <w:sz w:val="18"/>
                          <w:szCs w:val="18"/>
                        </w:rPr>
                      </w:pPr>
                    </w:p>
                  </w:txbxContent>
                </v:textbox>
                <w10:wrap type="tight" anchorx="page" anchory="page"/>
              </v:shape>
            </w:pict>
          </mc:Fallback>
        </mc:AlternateContent>
      </w:r>
      <w:r w:rsidR="00B1674D">
        <w:rPr>
          <w:noProof/>
        </w:rPr>
        <mc:AlternateContent>
          <mc:Choice Requires="wps">
            <w:drawing>
              <wp:anchor distT="0" distB="0" distL="114300" distR="114300" simplePos="0" relativeHeight="251673600" behindDoc="0" locked="0" layoutInCell="1" allowOverlap="1" wp14:anchorId="7370E246" wp14:editId="4E2E7B20">
                <wp:simplePos x="0" y="0"/>
                <wp:positionH relativeFrom="page">
                  <wp:posOffset>3559810</wp:posOffset>
                </wp:positionH>
                <wp:positionV relativeFrom="page">
                  <wp:posOffset>163195</wp:posOffset>
                </wp:positionV>
                <wp:extent cx="3176270" cy="7644130"/>
                <wp:effectExtent l="0" t="0" r="0" b="1270"/>
                <wp:wrapTight wrapText="bothSides">
                  <wp:wrapPolygon edited="0">
                    <wp:start x="0" y="0"/>
                    <wp:lineTo x="0" y="21532"/>
                    <wp:lineTo x="21419" y="21532"/>
                    <wp:lineTo x="21419" y="0"/>
                    <wp:lineTo x="0" y="0"/>
                  </wp:wrapPolygon>
                </wp:wrapTight>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270" cy="7644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8">
                        <w:txbxContent>
                          <w:p w14:paraId="773A3FCA" w14:textId="133D999C" w:rsidR="00A0335E" w:rsidRPr="00D84428" w:rsidRDefault="00A0335E" w:rsidP="00D84428">
                            <w:pPr>
                              <w:ind w:firstLine="360"/>
                              <w:rPr>
                                <w:rFonts w:ascii="Geared Slab Bold" w:hAnsi="Geared Slab Bold"/>
                              </w:rPr>
                            </w:pPr>
                            <w:r w:rsidRPr="00312A33">
                              <w:rPr>
                                <w:rFonts w:ascii="Geared Slab Bold" w:hAnsi="Geared Slab Bold"/>
                              </w:rPr>
                              <w:t xml:space="preserve">A little more detail… </w:t>
                            </w:r>
                          </w:p>
                          <w:p w14:paraId="10AE309B" w14:textId="77777777" w:rsidR="00A0335E" w:rsidRPr="00312A33" w:rsidRDefault="00A0335E" w:rsidP="00D84428">
                            <w:pPr>
                              <w:pStyle w:val="ListParagraph"/>
                              <w:numPr>
                                <w:ilvl w:val="0"/>
                                <w:numId w:val="3"/>
                              </w:numPr>
                              <w:ind w:left="567"/>
                              <w:rPr>
                                <w:rFonts w:ascii="Klinic Slab Book" w:hAnsi="Klinic Slab Book"/>
                                <w:sz w:val="18"/>
                              </w:rPr>
                            </w:pPr>
                            <w:r w:rsidRPr="00312A33">
                              <w:rPr>
                                <w:rFonts w:ascii="Klinic Slab Book" w:hAnsi="Klinic Slab Book"/>
                                <w:sz w:val="18"/>
                              </w:rPr>
                              <w:t xml:space="preserve">The speed limit in the park is a </w:t>
                            </w:r>
                            <w:r w:rsidRPr="00312A33">
                              <w:rPr>
                                <w:rFonts w:ascii="Klinic Slab Book" w:hAnsi="Klinic Slab Book"/>
                                <w:b/>
                                <w:sz w:val="18"/>
                              </w:rPr>
                              <w:t>maximum of 15km/h, and 5km/h when driving near the playground.</w:t>
                            </w:r>
                            <w:r w:rsidRPr="00312A33">
                              <w:rPr>
                                <w:rFonts w:ascii="Klinic Slab Book" w:hAnsi="Klinic Slab Book"/>
                                <w:sz w:val="18"/>
                              </w:rPr>
                              <w:t xml:space="preserve">  At any given moment, a child could run out of a campsite or playground right into the street without notice.  Please obey traffic signs and posted speed limits and be constantly aware of campers taking a stroll, walking their dogs, and children at play. At Town &amp; Country Campground, the safety of our campers is our number one priority and we do not tolerate speeding.  A Two-Strike rule is in effect – if you are caught speeding, you will get your first and only warning.  If you are caught a second time, you will immediately be evicted from your site with no refund.</w:t>
                            </w:r>
                          </w:p>
                          <w:p w14:paraId="058B667B" w14:textId="01D0C8A9" w:rsidR="00A0335E" w:rsidRPr="00312A33" w:rsidRDefault="00A0335E" w:rsidP="00D84428">
                            <w:pPr>
                              <w:pStyle w:val="ListParagraph"/>
                              <w:numPr>
                                <w:ilvl w:val="0"/>
                                <w:numId w:val="3"/>
                              </w:numPr>
                              <w:ind w:left="567"/>
                              <w:rPr>
                                <w:rFonts w:ascii="Klinic Slab Book" w:hAnsi="Klinic Slab Book"/>
                                <w:sz w:val="18"/>
                              </w:rPr>
                            </w:pPr>
                            <w:r w:rsidRPr="00312A33">
                              <w:rPr>
                                <w:rFonts w:ascii="Klinic Slab Book" w:hAnsi="Klinic Slab Book"/>
                                <w:sz w:val="18"/>
                              </w:rPr>
                              <w:t xml:space="preserve">Check out is noon (12:00pm).  If you need a little extra time, please advise the office ahead of time – Late check-out is charged at $3/hr. </w:t>
                            </w:r>
                          </w:p>
                          <w:p w14:paraId="4FE72AB0" w14:textId="77777777" w:rsidR="00A0335E" w:rsidRPr="00312A33" w:rsidRDefault="00A0335E" w:rsidP="00D84428">
                            <w:pPr>
                              <w:pStyle w:val="ListParagraph"/>
                              <w:numPr>
                                <w:ilvl w:val="0"/>
                                <w:numId w:val="3"/>
                              </w:numPr>
                              <w:ind w:left="567"/>
                              <w:rPr>
                                <w:rFonts w:ascii="Klinic Slab Book" w:hAnsi="Klinic Slab Book"/>
                                <w:sz w:val="18"/>
                              </w:rPr>
                            </w:pPr>
                            <w:r w:rsidRPr="00312A33">
                              <w:rPr>
                                <w:rFonts w:ascii="Klinic Slab Book" w:hAnsi="Klinic Slab Book"/>
                                <w:sz w:val="18"/>
                              </w:rPr>
                              <w:t xml:space="preserve">Garbage bins are located in the parking lot adjacent to the main office and at the end of Racoon Blvd in Chipmunk Circle.  </w:t>
                            </w:r>
                          </w:p>
                          <w:p w14:paraId="725D9001" w14:textId="77777777" w:rsidR="00A0335E" w:rsidRPr="00312A33" w:rsidRDefault="00A0335E" w:rsidP="00D84428">
                            <w:pPr>
                              <w:pStyle w:val="ListParagraph"/>
                              <w:numPr>
                                <w:ilvl w:val="0"/>
                                <w:numId w:val="3"/>
                              </w:numPr>
                              <w:ind w:left="567"/>
                              <w:rPr>
                                <w:rFonts w:ascii="Klinic Slab Book" w:hAnsi="Klinic Slab Book"/>
                                <w:sz w:val="18"/>
                              </w:rPr>
                            </w:pPr>
                            <w:r w:rsidRPr="00312A33">
                              <w:rPr>
                                <w:rFonts w:ascii="Klinic Slab Book" w:hAnsi="Klinic Slab Book"/>
                                <w:sz w:val="18"/>
                              </w:rPr>
                              <w:t xml:space="preserve">The registrant, their family and visitors shall comply at all times with all rules and regulations.  The registrant is responsible for the conduct and behavior of their family and visitors.  Rowdy behavior or excessive noise is not permitted nor tolerated at any time. Please be mindful and considerate of your </w:t>
                            </w:r>
                            <w:proofErr w:type="spellStart"/>
                            <w:r w:rsidRPr="00312A33">
                              <w:rPr>
                                <w:rFonts w:ascii="Klinic Slab Book" w:hAnsi="Klinic Slab Book"/>
                                <w:sz w:val="18"/>
                              </w:rPr>
                              <w:t>neighbours</w:t>
                            </w:r>
                            <w:proofErr w:type="spellEnd"/>
                            <w:r w:rsidRPr="00312A33">
                              <w:rPr>
                                <w:rFonts w:ascii="Klinic Slab Book" w:hAnsi="Klinic Slab Book"/>
                                <w:sz w:val="18"/>
                              </w:rPr>
                              <w:t>!</w:t>
                            </w:r>
                          </w:p>
                          <w:p w14:paraId="0A6A700D" w14:textId="77777777" w:rsidR="00A0335E" w:rsidRPr="00312A33" w:rsidRDefault="00A0335E" w:rsidP="00D84428">
                            <w:pPr>
                              <w:pStyle w:val="ListParagraph"/>
                              <w:numPr>
                                <w:ilvl w:val="0"/>
                                <w:numId w:val="3"/>
                              </w:numPr>
                              <w:ind w:left="567"/>
                              <w:rPr>
                                <w:rFonts w:ascii="Klinic Slab Book" w:hAnsi="Klinic Slab Book"/>
                                <w:sz w:val="18"/>
                              </w:rPr>
                            </w:pPr>
                            <w:r w:rsidRPr="00312A33">
                              <w:rPr>
                                <w:rFonts w:ascii="Klinic Slab Book" w:hAnsi="Klinic Slab Book"/>
                                <w:sz w:val="18"/>
                              </w:rPr>
                              <w:t xml:space="preserve">Only </w:t>
                            </w:r>
                            <w:r w:rsidRPr="00312A33">
                              <w:rPr>
                                <w:rFonts w:ascii="Klinic Slab Book" w:hAnsi="Klinic Slab Book"/>
                                <w:b/>
                                <w:sz w:val="18"/>
                              </w:rPr>
                              <w:t>one</w:t>
                            </w:r>
                            <w:r w:rsidRPr="00312A33">
                              <w:rPr>
                                <w:rFonts w:ascii="Klinic Slab Book" w:hAnsi="Klinic Slab Book"/>
                                <w:sz w:val="18"/>
                              </w:rPr>
                              <w:t xml:space="preserve"> registered vehicle is permitted to park on your campsite.  Any additional vehicles must register with the office and parked in the designated parking areas. </w:t>
                            </w:r>
                            <w:r w:rsidRPr="00312A33">
                              <w:rPr>
                                <w:rFonts w:ascii="Klinic Slab Book" w:hAnsi="Klinic Slab Book"/>
                                <w:b/>
                                <w:sz w:val="18"/>
                              </w:rPr>
                              <w:t>Please do not take the liberty of parking in empty campsites.</w:t>
                            </w:r>
                          </w:p>
                          <w:p w14:paraId="40662C6C" w14:textId="19EAFEFE" w:rsidR="00A0335E" w:rsidRPr="00312A33" w:rsidRDefault="00A0335E" w:rsidP="00D84428">
                            <w:pPr>
                              <w:pStyle w:val="ListParagraph"/>
                              <w:numPr>
                                <w:ilvl w:val="0"/>
                                <w:numId w:val="3"/>
                              </w:numPr>
                              <w:ind w:left="567"/>
                              <w:rPr>
                                <w:rFonts w:ascii="Klinic Slab Book" w:hAnsi="Klinic Slab Book"/>
                                <w:sz w:val="18"/>
                                <w:szCs w:val="18"/>
                              </w:rPr>
                            </w:pPr>
                            <w:r w:rsidRPr="00312A33">
                              <w:rPr>
                                <w:rFonts w:ascii="Klinic Slab Book" w:hAnsi="Klinic Slab Book"/>
                                <w:sz w:val="18"/>
                                <w:szCs w:val="22"/>
                              </w:rPr>
                              <w:t>Fire pits are provided at each campsite; Pallet-burning is prohibited, firewood is available onsite in the main office.  The removal or destruction of natural</w:t>
                            </w:r>
                            <w:r w:rsidRPr="00312A33">
                              <w:rPr>
                                <w:rFonts w:ascii="Klinic Slab Book" w:hAnsi="Klinic Slab Book"/>
                                <w:sz w:val="22"/>
                              </w:rPr>
                              <w:t xml:space="preserve"> </w:t>
                            </w:r>
                            <w:r w:rsidRPr="00312A33">
                              <w:rPr>
                                <w:rFonts w:ascii="Klinic Slab Book" w:hAnsi="Klinic Slab Book"/>
                                <w:sz w:val="18"/>
                                <w:szCs w:val="22"/>
                              </w:rPr>
                              <w:t>objects is also prohibited, including plants, trees and shrubs.</w:t>
                            </w:r>
                          </w:p>
                          <w:p w14:paraId="2AC3048D" w14:textId="77777777" w:rsidR="00A0335E" w:rsidRPr="00312A33" w:rsidRDefault="00A0335E" w:rsidP="00D84428">
                            <w:pPr>
                              <w:pStyle w:val="ListParagraph"/>
                              <w:numPr>
                                <w:ilvl w:val="0"/>
                                <w:numId w:val="3"/>
                              </w:numPr>
                              <w:ind w:left="567"/>
                              <w:rPr>
                                <w:rFonts w:ascii="Klinic Slab Book" w:hAnsi="Klinic Slab Book"/>
                                <w:sz w:val="18"/>
                                <w:szCs w:val="18"/>
                              </w:rPr>
                            </w:pPr>
                            <w:r w:rsidRPr="00312A33">
                              <w:rPr>
                                <w:rFonts w:ascii="Klinic Slab Book" w:hAnsi="Klinic Slab Book"/>
                                <w:sz w:val="18"/>
                                <w:szCs w:val="18"/>
                              </w:rPr>
                              <w:t xml:space="preserve">Large mats are permitted, providing you are using a breathable RVing mat  </w:t>
                            </w:r>
                          </w:p>
                          <w:p w14:paraId="16925C7B" w14:textId="77777777" w:rsidR="00A0335E" w:rsidRPr="00312A33" w:rsidRDefault="00A0335E" w:rsidP="00D84428">
                            <w:pPr>
                              <w:pStyle w:val="ListParagraph"/>
                              <w:numPr>
                                <w:ilvl w:val="0"/>
                                <w:numId w:val="3"/>
                              </w:numPr>
                              <w:ind w:left="567"/>
                              <w:rPr>
                                <w:rFonts w:ascii="Klinic Slab Book" w:hAnsi="Klinic Slab Book"/>
                                <w:sz w:val="18"/>
                                <w:szCs w:val="18"/>
                              </w:rPr>
                            </w:pPr>
                            <w:r w:rsidRPr="00312A33">
                              <w:rPr>
                                <w:rFonts w:ascii="Klinic Slab Book" w:hAnsi="Klinic Slab Book"/>
                                <w:sz w:val="18"/>
                                <w:szCs w:val="18"/>
                              </w:rPr>
                              <w:t>Use of fireworks by campers are prohibited</w:t>
                            </w:r>
                          </w:p>
                          <w:p w14:paraId="07F2AA90" w14:textId="77777777" w:rsidR="00A0335E" w:rsidRPr="00312A33" w:rsidRDefault="00A0335E" w:rsidP="00D84428">
                            <w:pPr>
                              <w:pStyle w:val="ListParagraph"/>
                              <w:numPr>
                                <w:ilvl w:val="0"/>
                                <w:numId w:val="3"/>
                              </w:numPr>
                              <w:ind w:left="567"/>
                              <w:rPr>
                                <w:rFonts w:ascii="Klinic Slab Book" w:hAnsi="Klinic Slab Book"/>
                                <w:sz w:val="18"/>
                                <w:szCs w:val="18"/>
                              </w:rPr>
                            </w:pPr>
                            <w:r w:rsidRPr="00312A33">
                              <w:rPr>
                                <w:rFonts w:ascii="Klinic Slab Book" w:hAnsi="Klinic Slab Book"/>
                                <w:sz w:val="18"/>
                                <w:szCs w:val="18"/>
                              </w:rPr>
                              <w:t>RV/vehicle-washing is not permitted.  If you are in dire need of a wash, please give the office a call and they would be happy to provide you with contact information to RV/car washes in the area.</w:t>
                            </w:r>
                          </w:p>
                          <w:p w14:paraId="0385FB8E" w14:textId="77777777" w:rsidR="00A0335E" w:rsidRPr="00312A33" w:rsidRDefault="00A0335E" w:rsidP="00D84428">
                            <w:pPr>
                              <w:pStyle w:val="ListParagraph"/>
                              <w:numPr>
                                <w:ilvl w:val="0"/>
                                <w:numId w:val="3"/>
                              </w:numPr>
                              <w:ind w:left="567"/>
                              <w:rPr>
                                <w:rFonts w:ascii="Klinic Slab Book" w:hAnsi="Klinic Slab Book"/>
                                <w:sz w:val="18"/>
                                <w:szCs w:val="18"/>
                              </w:rPr>
                            </w:pPr>
                            <w:r w:rsidRPr="00312A33">
                              <w:rPr>
                                <w:rFonts w:ascii="Klinic Slab Book" w:hAnsi="Klinic Slab Book"/>
                                <w:sz w:val="18"/>
                                <w:szCs w:val="18"/>
                              </w:rPr>
                              <w:t>Clotheslines are prohibited in the interest of our grounds keeping staff’s safety when cutting grass on campsites as well as the safety of other campers</w:t>
                            </w:r>
                          </w:p>
                          <w:p w14:paraId="461034A0" w14:textId="77777777" w:rsidR="00A0335E" w:rsidRPr="00312A33" w:rsidRDefault="00A0335E" w:rsidP="00D84428">
                            <w:pPr>
                              <w:pStyle w:val="ListParagraph"/>
                              <w:numPr>
                                <w:ilvl w:val="0"/>
                                <w:numId w:val="3"/>
                              </w:numPr>
                              <w:ind w:left="567"/>
                              <w:rPr>
                                <w:rFonts w:ascii="Klinic Slab Book" w:hAnsi="Klinic Slab Book"/>
                                <w:sz w:val="18"/>
                                <w:szCs w:val="18"/>
                              </w:rPr>
                            </w:pPr>
                            <w:r w:rsidRPr="00312A33">
                              <w:rPr>
                                <w:rFonts w:ascii="Klinic Slab Book" w:hAnsi="Klinic Slab Book"/>
                                <w:sz w:val="18"/>
                                <w:szCs w:val="18"/>
                              </w:rPr>
                              <w:t xml:space="preserve">No smoking in any campground buildings to include the office, Laundromats, game room or bathrooms/showers. </w:t>
                            </w:r>
                          </w:p>
                          <w:p w14:paraId="76BFC73F" w14:textId="77777777" w:rsidR="00A0335E" w:rsidRPr="00312A33" w:rsidRDefault="00A0335E" w:rsidP="00D84428">
                            <w:pPr>
                              <w:pStyle w:val="ListParagraph"/>
                              <w:numPr>
                                <w:ilvl w:val="0"/>
                                <w:numId w:val="3"/>
                              </w:numPr>
                              <w:ind w:left="567"/>
                              <w:rPr>
                                <w:rFonts w:ascii="Klinic Slab Book" w:hAnsi="Klinic Slab Book"/>
                                <w:sz w:val="18"/>
                                <w:szCs w:val="18"/>
                              </w:rPr>
                            </w:pPr>
                            <w:r w:rsidRPr="00312A33">
                              <w:rPr>
                                <w:rFonts w:ascii="Klinic Slab Book" w:hAnsi="Klinic Slab Book"/>
                                <w:sz w:val="18"/>
                                <w:szCs w:val="18"/>
                              </w:rPr>
                              <w:t>Every person using a campsite</w:t>
                            </w:r>
                            <w:r w:rsidRPr="0064688D">
                              <w:rPr>
                                <w:rFonts w:ascii="Klinic Slab Book" w:hAnsi="Klinic Slab Book"/>
                                <w:sz w:val="28"/>
                              </w:rPr>
                              <w:t xml:space="preserve"> </w:t>
                            </w:r>
                            <w:r w:rsidRPr="00312A33">
                              <w:rPr>
                                <w:rFonts w:ascii="Klinic Slab Book" w:hAnsi="Klinic Slab Book"/>
                                <w:sz w:val="18"/>
                                <w:szCs w:val="18"/>
                              </w:rPr>
                              <w:t xml:space="preserve">or other facility in the campground area shall maintain it in a clean and sanitary condition at all times. </w:t>
                            </w:r>
                          </w:p>
                          <w:p w14:paraId="68EA410C" w14:textId="24CB7FA0" w:rsidR="00A0335E" w:rsidRPr="00D84428" w:rsidRDefault="00A0335E" w:rsidP="00D84428">
                            <w:pPr>
                              <w:pStyle w:val="ListParagraph"/>
                              <w:numPr>
                                <w:ilvl w:val="0"/>
                                <w:numId w:val="3"/>
                              </w:numPr>
                              <w:ind w:left="567"/>
                              <w:rPr>
                                <w:rFonts w:ascii="Klinic Slab Book" w:hAnsi="Klinic Slab Book"/>
                                <w:sz w:val="18"/>
                                <w:szCs w:val="18"/>
                              </w:rPr>
                            </w:pPr>
                            <w:r w:rsidRPr="00312A33">
                              <w:rPr>
                                <w:rFonts w:ascii="Klinic Slab Book" w:hAnsi="Klinic Slab Book"/>
                                <w:sz w:val="18"/>
                                <w:szCs w:val="18"/>
                              </w:rPr>
                              <w:t xml:space="preserve">In its sole discretion, Town &amp; Country Campground reserves the right to refuse service, or revoke your camping privileges should you, your family or your visitors fail to comply with any of these rules.  By utilizing the campground and its services you hereby consent to the same. </w:t>
                            </w:r>
                          </w:p>
                          <w:p w14:paraId="53F24A35" w14:textId="77777777" w:rsidR="00A0335E" w:rsidRPr="00312A33" w:rsidRDefault="00A0335E" w:rsidP="00FD2C64">
                            <w:pPr>
                              <w:pStyle w:val="Title-Dark"/>
                              <w:jc w:val="center"/>
                              <w:rPr>
                                <w:rFonts w:ascii="Klinic Slab Light" w:hAnsi="Klinic Slab Light"/>
                                <w:b/>
                                <w:color w:val="auto"/>
                                <w:sz w:val="18"/>
                                <w:szCs w:val="18"/>
                              </w:rPr>
                            </w:pPr>
                          </w:p>
                        </w:txbxContent>
                      </wps:txbx>
                      <wps:bodyPr rot="0" vert="horz" wrap="square" lIns="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0E246" id="_x0000_s1035" type="#_x0000_t202" style="position:absolute;margin-left:280.3pt;margin-top:12.85pt;width:250.1pt;height:601.9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" filled="f" stroked="f">
                <v:textbox style="mso-next-textbox:#Text Box 11" inset="0,0,3.6pt,0">
                  <w:txbxContent>
                    <w:p w14:paraId="773A3FCA" w14:textId="133D999C" w:rsidR="00A0335E" w:rsidRPr="00D84428" w:rsidRDefault="00A0335E" w:rsidP="00D84428">
                      <w:pPr>
                        <w:ind w:firstLine="360"/>
                        <w:rPr>
                          <w:rFonts w:ascii="Geared Slab Bold" w:hAnsi="Geared Slab Bold"/>
                        </w:rPr>
                      </w:pPr>
                      <w:r w:rsidRPr="00312A33">
                        <w:rPr>
                          <w:rFonts w:ascii="Geared Slab Bold" w:hAnsi="Geared Slab Bold"/>
                        </w:rPr>
                        <w:t xml:space="preserve">A little more detail… </w:t>
                      </w:r>
                    </w:p>
                    <w:p w14:paraId="10AE309B" w14:textId="77777777" w:rsidR="00A0335E" w:rsidRPr="00312A33" w:rsidRDefault="00A0335E" w:rsidP="00D84428">
                      <w:pPr>
                        <w:pStyle w:val="ListParagraph"/>
                        <w:numPr>
                          <w:ilvl w:val="0"/>
                          <w:numId w:val="3"/>
                        </w:numPr>
                        <w:ind w:left="567"/>
                        <w:rPr>
                          <w:rFonts w:ascii="Klinic Slab Book" w:hAnsi="Klinic Slab Book"/>
                          <w:sz w:val="18"/>
                        </w:rPr>
                      </w:pPr>
                      <w:r w:rsidRPr="00312A33">
                        <w:rPr>
                          <w:rFonts w:ascii="Klinic Slab Book" w:hAnsi="Klinic Slab Book"/>
                          <w:sz w:val="18"/>
                        </w:rPr>
                        <w:t xml:space="preserve">The speed limit in the park is a </w:t>
                      </w:r>
                      <w:r w:rsidRPr="00312A33">
                        <w:rPr>
                          <w:rFonts w:ascii="Klinic Slab Book" w:hAnsi="Klinic Slab Book"/>
                          <w:b/>
                          <w:sz w:val="18"/>
                        </w:rPr>
                        <w:t>maximum of 15km/h, and 5km/h when driving near the playground.</w:t>
                      </w:r>
                      <w:r w:rsidRPr="00312A33">
                        <w:rPr>
                          <w:rFonts w:ascii="Klinic Slab Book" w:hAnsi="Klinic Slab Book"/>
                          <w:sz w:val="18"/>
                        </w:rPr>
                        <w:t xml:space="preserve">  At any given moment, a child could run out of a campsite or playground right into the street without notice.  Please obey traffic signs and posted speed limits and be constantly aware of campers taking a stroll, walking their dogs, and children at play. At Town &amp; Country Campground, the safety of our campers is our number one priority and we do not tolerate speeding.  A Two-Strike rule is in effect – if you are caught speeding, you will get your first and only warning.  If you are caught a second time, you will immediately be evicted from your site with no refund.</w:t>
                      </w:r>
                    </w:p>
                    <w:p w14:paraId="058B667B" w14:textId="01D0C8A9" w:rsidR="00A0335E" w:rsidRPr="00312A33" w:rsidRDefault="00A0335E" w:rsidP="00D84428">
                      <w:pPr>
                        <w:pStyle w:val="ListParagraph"/>
                        <w:numPr>
                          <w:ilvl w:val="0"/>
                          <w:numId w:val="3"/>
                        </w:numPr>
                        <w:ind w:left="567"/>
                        <w:rPr>
                          <w:rFonts w:ascii="Klinic Slab Book" w:hAnsi="Klinic Slab Book"/>
                          <w:sz w:val="18"/>
                        </w:rPr>
                      </w:pPr>
                      <w:r w:rsidRPr="00312A33">
                        <w:rPr>
                          <w:rFonts w:ascii="Klinic Slab Book" w:hAnsi="Klinic Slab Book"/>
                          <w:sz w:val="18"/>
                        </w:rPr>
                        <w:t xml:space="preserve">Check out is noon (12:00pm).  If you need a little extra time, please advise the office ahead of time – Late check-out is charged at $3/hr. </w:t>
                      </w:r>
                    </w:p>
                    <w:p w14:paraId="4FE72AB0" w14:textId="77777777" w:rsidR="00A0335E" w:rsidRPr="00312A33" w:rsidRDefault="00A0335E" w:rsidP="00D84428">
                      <w:pPr>
                        <w:pStyle w:val="ListParagraph"/>
                        <w:numPr>
                          <w:ilvl w:val="0"/>
                          <w:numId w:val="3"/>
                        </w:numPr>
                        <w:ind w:left="567"/>
                        <w:rPr>
                          <w:rFonts w:ascii="Klinic Slab Book" w:hAnsi="Klinic Slab Book"/>
                          <w:sz w:val="18"/>
                        </w:rPr>
                      </w:pPr>
                      <w:r w:rsidRPr="00312A33">
                        <w:rPr>
                          <w:rFonts w:ascii="Klinic Slab Book" w:hAnsi="Klinic Slab Book"/>
                          <w:sz w:val="18"/>
                        </w:rPr>
                        <w:t xml:space="preserve">Garbage bins are located in the parking lot adjacent to the main office and at the end of Racoon Blvd in Chipmunk Circle.  </w:t>
                      </w:r>
                    </w:p>
                    <w:p w14:paraId="725D9001" w14:textId="77777777" w:rsidR="00A0335E" w:rsidRPr="00312A33" w:rsidRDefault="00A0335E" w:rsidP="00D84428">
                      <w:pPr>
                        <w:pStyle w:val="ListParagraph"/>
                        <w:numPr>
                          <w:ilvl w:val="0"/>
                          <w:numId w:val="3"/>
                        </w:numPr>
                        <w:ind w:left="567"/>
                        <w:rPr>
                          <w:rFonts w:ascii="Klinic Slab Book" w:hAnsi="Klinic Slab Book"/>
                          <w:sz w:val="18"/>
                        </w:rPr>
                      </w:pPr>
                      <w:r w:rsidRPr="00312A33">
                        <w:rPr>
                          <w:rFonts w:ascii="Klinic Slab Book" w:hAnsi="Klinic Slab Book"/>
                          <w:sz w:val="18"/>
                        </w:rPr>
                        <w:t xml:space="preserve">The registrant, their family and visitors shall comply at all times with all rules and regulations.  The registrant is responsible for the conduct and behavior of their family and visitors.  Rowdy behavior or excessive noise is not permitted nor tolerated at any time. Please be mindful and considerate of your </w:t>
                      </w:r>
                      <w:proofErr w:type="spellStart"/>
                      <w:r w:rsidRPr="00312A33">
                        <w:rPr>
                          <w:rFonts w:ascii="Klinic Slab Book" w:hAnsi="Klinic Slab Book"/>
                          <w:sz w:val="18"/>
                        </w:rPr>
                        <w:t>neighbours</w:t>
                      </w:r>
                      <w:proofErr w:type="spellEnd"/>
                      <w:r w:rsidRPr="00312A33">
                        <w:rPr>
                          <w:rFonts w:ascii="Klinic Slab Book" w:hAnsi="Klinic Slab Book"/>
                          <w:sz w:val="18"/>
                        </w:rPr>
                        <w:t>!</w:t>
                      </w:r>
                    </w:p>
                    <w:p w14:paraId="0A6A700D" w14:textId="77777777" w:rsidR="00A0335E" w:rsidRPr="00312A33" w:rsidRDefault="00A0335E" w:rsidP="00D84428">
                      <w:pPr>
                        <w:pStyle w:val="ListParagraph"/>
                        <w:numPr>
                          <w:ilvl w:val="0"/>
                          <w:numId w:val="3"/>
                        </w:numPr>
                        <w:ind w:left="567"/>
                        <w:rPr>
                          <w:rFonts w:ascii="Klinic Slab Book" w:hAnsi="Klinic Slab Book"/>
                          <w:sz w:val="18"/>
                        </w:rPr>
                      </w:pPr>
                      <w:r w:rsidRPr="00312A33">
                        <w:rPr>
                          <w:rFonts w:ascii="Klinic Slab Book" w:hAnsi="Klinic Slab Book"/>
                          <w:sz w:val="18"/>
                        </w:rPr>
                        <w:t xml:space="preserve">Only </w:t>
                      </w:r>
                      <w:r w:rsidRPr="00312A33">
                        <w:rPr>
                          <w:rFonts w:ascii="Klinic Slab Book" w:hAnsi="Klinic Slab Book"/>
                          <w:b/>
                          <w:sz w:val="18"/>
                        </w:rPr>
                        <w:t>one</w:t>
                      </w:r>
                      <w:r w:rsidRPr="00312A33">
                        <w:rPr>
                          <w:rFonts w:ascii="Klinic Slab Book" w:hAnsi="Klinic Slab Book"/>
                          <w:sz w:val="18"/>
                        </w:rPr>
                        <w:t xml:space="preserve"> registered vehicle is permitted to park on your campsite.  Any additional vehicles must register with the office and parked in the designated parking areas. </w:t>
                      </w:r>
                      <w:r w:rsidRPr="00312A33">
                        <w:rPr>
                          <w:rFonts w:ascii="Klinic Slab Book" w:hAnsi="Klinic Slab Book"/>
                          <w:b/>
                          <w:sz w:val="18"/>
                        </w:rPr>
                        <w:t>Please do not take the liberty of parking in empty campsites.</w:t>
                      </w:r>
                    </w:p>
                    <w:p w14:paraId="40662C6C" w14:textId="19EAFEFE" w:rsidR="00A0335E" w:rsidRPr="00312A33" w:rsidRDefault="00A0335E" w:rsidP="00D84428">
                      <w:pPr>
                        <w:pStyle w:val="ListParagraph"/>
                        <w:numPr>
                          <w:ilvl w:val="0"/>
                          <w:numId w:val="3"/>
                        </w:numPr>
                        <w:ind w:left="567"/>
                        <w:rPr>
                          <w:rFonts w:ascii="Klinic Slab Book" w:hAnsi="Klinic Slab Book"/>
                          <w:sz w:val="18"/>
                          <w:szCs w:val="18"/>
                        </w:rPr>
                      </w:pPr>
                      <w:r w:rsidRPr="00312A33">
                        <w:rPr>
                          <w:rFonts w:ascii="Klinic Slab Book" w:hAnsi="Klinic Slab Book"/>
                          <w:sz w:val="18"/>
                          <w:szCs w:val="22"/>
                        </w:rPr>
                        <w:t>Fire pits are provided at each campsite; Pallet-burning is prohibited, firewood is available onsite in the main office.  The removal or destruction of natural</w:t>
                      </w:r>
                      <w:r w:rsidRPr="00312A33">
                        <w:rPr>
                          <w:rFonts w:ascii="Klinic Slab Book" w:hAnsi="Klinic Slab Book"/>
                          <w:sz w:val="22"/>
                        </w:rPr>
                        <w:t xml:space="preserve"> </w:t>
                      </w:r>
                      <w:r w:rsidRPr="00312A33">
                        <w:rPr>
                          <w:rFonts w:ascii="Klinic Slab Book" w:hAnsi="Klinic Slab Book"/>
                          <w:sz w:val="18"/>
                          <w:szCs w:val="22"/>
                        </w:rPr>
                        <w:t>objects is also prohibited, including plants, trees and shrubs.</w:t>
                      </w:r>
                    </w:p>
                    <w:p w14:paraId="2AC3048D" w14:textId="77777777" w:rsidR="00A0335E" w:rsidRPr="00312A33" w:rsidRDefault="00A0335E" w:rsidP="00D84428">
                      <w:pPr>
                        <w:pStyle w:val="ListParagraph"/>
                        <w:numPr>
                          <w:ilvl w:val="0"/>
                          <w:numId w:val="3"/>
                        </w:numPr>
                        <w:ind w:left="567"/>
                        <w:rPr>
                          <w:rFonts w:ascii="Klinic Slab Book" w:hAnsi="Klinic Slab Book"/>
                          <w:sz w:val="18"/>
                          <w:szCs w:val="18"/>
                        </w:rPr>
                      </w:pPr>
                      <w:r w:rsidRPr="00312A33">
                        <w:rPr>
                          <w:rFonts w:ascii="Klinic Slab Book" w:hAnsi="Klinic Slab Book"/>
                          <w:sz w:val="18"/>
                          <w:szCs w:val="18"/>
                        </w:rPr>
                        <w:t xml:space="preserve">Large mats are permitted, providing you are using a breathable RVing mat  </w:t>
                      </w:r>
                    </w:p>
                    <w:p w14:paraId="16925C7B" w14:textId="77777777" w:rsidR="00A0335E" w:rsidRPr="00312A33" w:rsidRDefault="00A0335E" w:rsidP="00D84428">
                      <w:pPr>
                        <w:pStyle w:val="ListParagraph"/>
                        <w:numPr>
                          <w:ilvl w:val="0"/>
                          <w:numId w:val="3"/>
                        </w:numPr>
                        <w:ind w:left="567"/>
                        <w:rPr>
                          <w:rFonts w:ascii="Klinic Slab Book" w:hAnsi="Klinic Slab Book"/>
                          <w:sz w:val="18"/>
                          <w:szCs w:val="18"/>
                        </w:rPr>
                      </w:pPr>
                      <w:r w:rsidRPr="00312A33">
                        <w:rPr>
                          <w:rFonts w:ascii="Klinic Slab Book" w:hAnsi="Klinic Slab Book"/>
                          <w:sz w:val="18"/>
                          <w:szCs w:val="18"/>
                        </w:rPr>
                        <w:t>Use of fireworks by campers are prohibited</w:t>
                      </w:r>
                    </w:p>
                    <w:p w14:paraId="07F2AA90" w14:textId="77777777" w:rsidR="00A0335E" w:rsidRPr="00312A33" w:rsidRDefault="00A0335E" w:rsidP="00D84428">
                      <w:pPr>
                        <w:pStyle w:val="ListParagraph"/>
                        <w:numPr>
                          <w:ilvl w:val="0"/>
                          <w:numId w:val="3"/>
                        </w:numPr>
                        <w:ind w:left="567"/>
                        <w:rPr>
                          <w:rFonts w:ascii="Klinic Slab Book" w:hAnsi="Klinic Slab Book"/>
                          <w:sz w:val="18"/>
                          <w:szCs w:val="18"/>
                        </w:rPr>
                      </w:pPr>
                      <w:r w:rsidRPr="00312A33">
                        <w:rPr>
                          <w:rFonts w:ascii="Klinic Slab Book" w:hAnsi="Klinic Slab Book"/>
                          <w:sz w:val="18"/>
                          <w:szCs w:val="18"/>
                        </w:rPr>
                        <w:t>RV/vehicle-washing is not permitted.  If you are in dire need of a wash, please give the office a call and they would be happy to provide you with contact information to RV/car washes in the area.</w:t>
                      </w:r>
                    </w:p>
                    <w:p w14:paraId="0385FB8E" w14:textId="77777777" w:rsidR="00A0335E" w:rsidRPr="00312A33" w:rsidRDefault="00A0335E" w:rsidP="00D84428">
                      <w:pPr>
                        <w:pStyle w:val="ListParagraph"/>
                        <w:numPr>
                          <w:ilvl w:val="0"/>
                          <w:numId w:val="3"/>
                        </w:numPr>
                        <w:ind w:left="567"/>
                        <w:rPr>
                          <w:rFonts w:ascii="Klinic Slab Book" w:hAnsi="Klinic Slab Book"/>
                          <w:sz w:val="18"/>
                          <w:szCs w:val="18"/>
                        </w:rPr>
                      </w:pPr>
                      <w:r w:rsidRPr="00312A33">
                        <w:rPr>
                          <w:rFonts w:ascii="Klinic Slab Book" w:hAnsi="Klinic Slab Book"/>
                          <w:sz w:val="18"/>
                          <w:szCs w:val="18"/>
                        </w:rPr>
                        <w:t>Clotheslines are prohibited in the interest of our grounds keeping staff’s safety when cutting grass on campsites as well as the safety of other campers</w:t>
                      </w:r>
                    </w:p>
                    <w:p w14:paraId="461034A0" w14:textId="77777777" w:rsidR="00A0335E" w:rsidRPr="00312A33" w:rsidRDefault="00A0335E" w:rsidP="00D84428">
                      <w:pPr>
                        <w:pStyle w:val="ListParagraph"/>
                        <w:numPr>
                          <w:ilvl w:val="0"/>
                          <w:numId w:val="3"/>
                        </w:numPr>
                        <w:ind w:left="567"/>
                        <w:rPr>
                          <w:rFonts w:ascii="Klinic Slab Book" w:hAnsi="Klinic Slab Book"/>
                          <w:sz w:val="18"/>
                          <w:szCs w:val="18"/>
                        </w:rPr>
                      </w:pPr>
                      <w:r w:rsidRPr="00312A33">
                        <w:rPr>
                          <w:rFonts w:ascii="Klinic Slab Book" w:hAnsi="Klinic Slab Book"/>
                          <w:sz w:val="18"/>
                          <w:szCs w:val="18"/>
                        </w:rPr>
                        <w:t xml:space="preserve">No smoking in any campground buildings to include the office, Laundromats, game room or bathrooms/showers. </w:t>
                      </w:r>
                    </w:p>
                    <w:p w14:paraId="76BFC73F" w14:textId="77777777" w:rsidR="00A0335E" w:rsidRPr="00312A33" w:rsidRDefault="00A0335E" w:rsidP="00D84428">
                      <w:pPr>
                        <w:pStyle w:val="ListParagraph"/>
                        <w:numPr>
                          <w:ilvl w:val="0"/>
                          <w:numId w:val="3"/>
                        </w:numPr>
                        <w:ind w:left="567"/>
                        <w:rPr>
                          <w:rFonts w:ascii="Klinic Slab Book" w:hAnsi="Klinic Slab Book"/>
                          <w:sz w:val="18"/>
                          <w:szCs w:val="18"/>
                        </w:rPr>
                      </w:pPr>
                      <w:r w:rsidRPr="00312A33">
                        <w:rPr>
                          <w:rFonts w:ascii="Klinic Slab Book" w:hAnsi="Klinic Slab Book"/>
                          <w:sz w:val="18"/>
                          <w:szCs w:val="18"/>
                        </w:rPr>
                        <w:t>Every person using a campsite</w:t>
                      </w:r>
                      <w:r w:rsidRPr="0064688D">
                        <w:rPr>
                          <w:rFonts w:ascii="Klinic Slab Book" w:hAnsi="Klinic Slab Book"/>
                          <w:sz w:val="28"/>
                        </w:rPr>
                        <w:t xml:space="preserve"> </w:t>
                      </w:r>
                      <w:r w:rsidRPr="00312A33">
                        <w:rPr>
                          <w:rFonts w:ascii="Klinic Slab Book" w:hAnsi="Klinic Slab Book"/>
                          <w:sz w:val="18"/>
                          <w:szCs w:val="18"/>
                        </w:rPr>
                        <w:t xml:space="preserve">or other facility in the campground area shall maintain it in a clean and sanitary condition at all times. </w:t>
                      </w:r>
                    </w:p>
                    <w:p w14:paraId="68EA410C" w14:textId="24CB7FA0" w:rsidR="00A0335E" w:rsidRPr="00D84428" w:rsidRDefault="00A0335E" w:rsidP="00D84428">
                      <w:pPr>
                        <w:pStyle w:val="ListParagraph"/>
                        <w:numPr>
                          <w:ilvl w:val="0"/>
                          <w:numId w:val="3"/>
                        </w:numPr>
                        <w:ind w:left="567"/>
                        <w:rPr>
                          <w:rFonts w:ascii="Klinic Slab Book" w:hAnsi="Klinic Slab Book"/>
                          <w:sz w:val="18"/>
                          <w:szCs w:val="18"/>
                        </w:rPr>
                      </w:pPr>
                      <w:r w:rsidRPr="00312A33">
                        <w:rPr>
                          <w:rFonts w:ascii="Klinic Slab Book" w:hAnsi="Klinic Slab Book"/>
                          <w:sz w:val="18"/>
                          <w:szCs w:val="18"/>
                        </w:rPr>
                        <w:t xml:space="preserve">In its sole discretion, Town &amp; Country Campground reserves the right to refuse service, or revoke your camping privileges should you, your family or your visitors fail to comply with any of these rules.  By utilizing the campground and its services you hereby consent to the same. </w:t>
                      </w:r>
                    </w:p>
                    <w:p w14:paraId="53F24A35" w14:textId="77777777" w:rsidR="00A0335E" w:rsidRPr="00312A33" w:rsidRDefault="00A0335E" w:rsidP="00FD2C64">
                      <w:pPr>
                        <w:pStyle w:val="Title-Dark"/>
                        <w:jc w:val="center"/>
                        <w:rPr>
                          <w:rFonts w:ascii="Klinic Slab Light" w:hAnsi="Klinic Slab Light"/>
                          <w:b/>
                          <w:color w:val="auto"/>
                          <w:sz w:val="18"/>
                          <w:szCs w:val="18"/>
                        </w:rPr>
                      </w:pPr>
                    </w:p>
                  </w:txbxContent>
                </v:textbox>
                <w10:wrap type="tight" anchorx="page" anchory="page"/>
              </v:shape>
            </w:pict>
          </mc:Fallback>
        </mc:AlternateContent>
      </w:r>
      <w:r w:rsidR="00D84428">
        <w:rPr>
          <w:noProof/>
        </w:rPr>
        <mc:AlternateContent>
          <mc:Choice Requires="wps">
            <w:drawing>
              <wp:anchor distT="0" distB="0" distL="114300" distR="114300" simplePos="0" relativeHeight="251676672" behindDoc="0" locked="0" layoutInCell="1" allowOverlap="1" wp14:anchorId="20CED2CF" wp14:editId="3FF64D5A">
                <wp:simplePos x="0" y="0"/>
                <wp:positionH relativeFrom="page">
                  <wp:posOffset>5127171</wp:posOffset>
                </wp:positionH>
                <wp:positionV relativeFrom="page">
                  <wp:posOffset>8077200</wp:posOffset>
                </wp:positionV>
                <wp:extent cx="914400" cy="914400"/>
                <wp:effectExtent l="0" t="0" r="0" b="0"/>
                <wp:wrapThrough wrapText="bothSides">
                  <wp:wrapPolygon edited="0">
                    <wp:start x="600" y="0"/>
                    <wp:lineTo x="600" y="21000"/>
                    <wp:lineTo x="20400" y="21000"/>
                    <wp:lineTo x="20400" y="0"/>
                    <wp:lineTo x="600" y="0"/>
                  </wp:wrapPolygon>
                </wp:wrapThrough>
                <wp:docPr id="11" name="Text Box 1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8" seq="1"/>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CED2CF" id="Text Box 11" o:spid="_x0000_s1036" type="#_x0000_t202" style="position:absolute;margin-left:403.7pt;margin-top:636pt;width:1in;height:1in;z-index:251676672;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" filled="f" stroked="f">
                <v:textbox>
                  <w:txbxContent/>
                </v:textbox>
                <w10:wrap type="through" anchorx="page" anchory="page"/>
              </v:shape>
            </w:pict>
          </mc:Fallback>
        </mc:AlternateContent>
      </w:r>
      <w:r w:rsidR="00C96F84">
        <w:rPr>
          <w:noProof/>
        </w:rPr>
        <w:drawing>
          <wp:anchor distT="0" distB="0" distL="114300" distR="114300" simplePos="0" relativeHeight="251661312" behindDoc="0" locked="0" layoutInCell="1" allowOverlap="1" wp14:anchorId="6AB62972" wp14:editId="36F5C962">
            <wp:simplePos x="0" y="0"/>
            <wp:positionH relativeFrom="page">
              <wp:posOffset>-177165</wp:posOffset>
            </wp:positionH>
            <wp:positionV relativeFrom="page">
              <wp:posOffset>-817245</wp:posOffset>
            </wp:positionV>
            <wp:extent cx="10041255" cy="8594725"/>
            <wp:effectExtent l="1320800" t="1676400" r="1312545" b="1692275"/>
            <wp:wrapThrough wrapText="bothSides">
              <wp:wrapPolygon edited="0">
                <wp:start x="21473" y="-91"/>
                <wp:lineTo x="19675" y="-1024"/>
                <wp:lineTo x="19320" y="-90"/>
                <wp:lineTo x="17523" y="-1022"/>
                <wp:lineTo x="17168" y="-89"/>
                <wp:lineTo x="15370" y="-1021"/>
                <wp:lineTo x="15015" y="-87"/>
                <wp:lineTo x="13218" y="-1019"/>
                <wp:lineTo x="12863" y="-86"/>
                <wp:lineTo x="11065" y="-1018"/>
                <wp:lineTo x="10710" y="-84"/>
                <wp:lineTo x="8913" y="-1017"/>
                <wp:lineTo x="8558" y="-83"/>
                <wp:lineTo x="6760" y="-1015"/>
                <wp:lineTo x="6405" y="-82"/>
                <wp:lineTo x="4608" y="-1014"/>
                <wp:lineTo x="4253" y="-80"/>
                <wp:lineTo x="2455" y="-1012"/>
                <wp:lineTo x="2100" y="-79"/>
                <wp:lineTo x="352" y="-985"/>
                <wp:lineTo x="-357" y="882"/>
                <wp:lineTo x="-107" y="1011"/>
                <wp:lineTo x="-462" y="1945"/>
                <wp:lineTo x="-112" y="2126"/>
                <wp:lineTo x="-467" y="3060"/>
                <wp:lineTo x="-117" y="3241"/>
                <wp:lineTo x="-472" y="4175"/>
                <wp:lineTo x="-122" y="4356"/>
                <wp:lineTo x="-477" y="5289"/>
                <wp:lineTo x="-77" y="5497"/>
                <wp:lineTo x="-432" y="6430"/>
                <wp:lineTo x="-82" y="6611"/>
                <wp:lineTo x="-437" y="7545"/>
                <wp:lineTo x="-87" y="7726"/>
                <wp:lineTo x="-442" y="8660"/>
                <wp:lineTo x="-92" y="8841"/>
                <wp:lineTo x="-447" y="9775"/>
                <wp:lineTo x="-97" y="9956"/>
                <wp:lineTo x="-452" y="10889"/>
                <wp:lineTo x="-102" y="11071"/>
                <wp:lineTo x="-457" y="12004"/>
                <wp:lineTo x="-107" y="12185"/>
                <wp:lineTo x="-462" y="13119"/>
                <wp:lineTo x="-112" y="13300"/>
                <wp:lineTo x="-467" y="14234"/>
                <wp:lineTo x="-117" y="14415"/>
                <wp:lineTo x="-472" y="15349"/>
                <wp:lineTo x="-122" y="15530"/>
                <wp:lineTo x="-455" y="16405"/>
                <wp:lineTo x="-77" y="16671"/>
                <wp:lineTo x="-131" y="21532"/>
                <wp:lineTo x="119" y="21661"/>
                <wp:lineTo x="20274" y="21635"/>
                <wp:lineTo x="21655" y="21304"/>
                <wp:lineTo x="21673" y="12"/>
                <wp:lineTo x="21473" y="-91"/>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wn&amp;Country_Logo.jpeg"/>
                    <pic:cNvPicPr/>
                  </pic:nvPicPr>
                  <pic:blipFill rotWithShape="1">
                    <a:blip r:embed="rId15">
                      <a:alphaModFix amt="23000"/>
                      <a:extLst>
                        <a:ext uri="{28A0092B-C50C-407E-A947-70E740481C1C}">
                          <a14:useLocalDpi xmlns:a14="http://schemas.microsoft.com/office/drawing/2010/main" val="0"/>
                        </a:ext>
                      </a:extLst>
                    </a:blip>
                    <a:srcRect l="1589" t="-27" r="660" b="2415"/>
                    <a:stretch/>
                  </pic:blipFill>
                  <pic:spPr bwMode="auto">
                    <a:xfrm rot="20164158">
                      <a:off x="0" y="0"/>
                      <a:ext cx="10041255" cy="85947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316627">
        <w:rPr>
          <w:noProof/>
        </w:rPr>
        <mc:AlternateContent>
          <mc:Choice Requires="wps">
            <w:drawing>
              <wp:anchor distT="0" distB="0" distL="114300" distR="114300" simplePos="0" relativeHeight="251660288" behindDoc="0" locked="0" layoutInCell="1" allowOverlap="1" wp14:anchorId="60FD771D" wp14:editId="76CF7D55">
                <wp:simplePos x="0" y="0"/>
                <wp:positionH relativeFrom="page">
                  <wp:posOffset>457200</wp:posOffset>
                </wp:positionH>
                <wp:positionV relativeFrom="page">
                  <wp:posOffset>452120</wp:posOffset>
                </wp:positionV>
                <wp:extent cx="9277985" cy="6870065"/>
                <wp:effectExtent l="0" t="0" r="18415" b="13335"/>
                <wp:wrapThrough wrapText="bothSides">
                  <wp:wrapPolygon edited="0">
                    <wp:start x="0" y="0"/>
                    <wp:lineTo x="0" y="21562"/>
                    <wp:lineTo x="21584" y="21562"/>
                    <wp:lineTo x="21584" y="0"/>
                    <wp:lineTo x="0" y="0"/>
                  </wp:wrapPolygon>
                </wp:wrapThrough>
                <wp:docPr id="28" name="Rectangle 28"/>
                <wp:cNvGraphicFramePr/>
                <a:graphic xmlns:a="http://schemas.openxmlformats.org/drawingml/2006/main">
                  <a:graphicData uri="http://schemas.microsoft.com/office/word/2010/wordprocessingShape">
                    <wps:wsp>
                      <wps:cNvSpPr/>
                      <wps:spPr>
                        <a:xfrm>
                          <a:off x="0" y="0"/>
                          <a:ext cx="9277985" cy="6870065"/>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DB3C0" id="Rectangle 28" o:spid="_x0000_s1026" style="position:absolute;margin-left:36pt;margin-top:35.6pt;width:730.55pt;height:540.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" strokecolor="white">
                <w10:wrap type="through" anchorx="page" anchory="page"/>
              </v:rect>
            </w:pict>
          </mc:Fallback>
        </mc:AlternateContent>
      </w:r>
    </w:p>
    <w:sectPr w:rsidR="00D87C9A" w:rsidSect="00E54F14">
      <w:headerReference w:type="default" r:id="rId16"/>
      <w:headerReference w:type="first" r:id="rId17"/>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F570B9" w14:textId="77777777" w:rsidR="00036767" w:rsidRDefault="00036767">
      <w:r>
        <w:separator/>
      </w:r>
    </w:p>
  </w:endnote>
  <w:endnote w:type="continuationSeparator" w:id="0">
    <w:p w14:paraId="4100EEB6" w14:textId="77777777" w:rsidR="00036767" w:rsidRDefault="000367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sto MT">
    <w:panose1 w:val="02040603050505030304"/>
    <w:charset w:val="4D"/>
    <w:family w:val="roman"/>
    <w:pitch w:val="variable"/>
    <w:sig w:usb0="00000003" w:usb1="00000000" w:usb2="00000000" w:usb3="00000000" w:csb0="00000001" w:csb1="00000000"/>
  </w:font>
  <w:font w:name="MS PMincho">
    <w:altName w:val="ＭＳ Ｐ明朝"/>
    <w:panose1 w:val="02020600040205080304"/>
    <w:charset w:val="80"/>
    <w:family w:val="roman"/>
    <w:pitch w:val="variable"/>
    <w:sig w:usb0="E00002FF" w:usb1="6AC7FDFB" w:usb2="08000012" w:usb3="00000000" w:csb0="0002009F" w:csb1="00000000"/>
  </w:font>
  <w:font w:name="Klinic Slab Light">
    <w:panose1 w:val="00000000000000000000"/>
    <w:charset w:val="00"/>
    <w:family w:val="auto"/>
    <w:notTrueType/>
    <w:pitch w:val="variable"/>
    <w:sig w:usb0="8000002F" w:usb1="5000004A" w:usb2="00000000" w:usb3="00000000" w:csb0="00000093" w:csb1="00000000"/>
  </w:font>
  <w:font w:name="Geared Slab Extrabold">
    <w:panose1 w:val="00000000000000000000"/>
    <w:charset w:val="00"/>
    <w:family w:val="auto"/>
    <w:pitch w:val="variable"/>
    <w:sig w:usb0="8000002F" w:usb1="4800004A" w:usb2="14000000" w:usb3="00000000" w:csb0="00000111" w:csb1="00000000"/>
  </w:font>
  <w:font w:name="Klinic Slab Book">
    <w:panose1 w:val="00000000000000000000"/>
    <w:charset w:val="00"/>
    <w:family w:val="auto"/>
    <w:notTrueType/>
    <w:pitch w:val="variable"/>
    <w:sig w:usb0="8000002F" w:usb1="5000004A" w:usb2="00000000" w:usb3="00000000" w:csb0="00000093" w:csb1="00000000"/>
  </w:font>
  <w:font w:name="Geared Slab Bold">
    <w:panose1 w:val="00000000000000000000"/>
    <w:charset w:val="00"/>
    <w:family w:val="auto"/>
    <w:pitch w:val="variable"/>
    <w:sig w:usb0="8000002F" w:usb1="4800004A" w:usb2="14000000" w:usb3="00000000" w:csb0="00000111" w:csb1="00000000"/>
  </w:font>
  <w:font w:name="Geared Slab Regular">
    <w:panose1 w:val="00000000000000000000"/>
    <w:charset w:val="00"/>
    <w:family w:val="auto"/>
    <w:pitch w:val="variable"/>
    <w:sig w:usb0="8000002F" w:usb1="4800004A" w:usb2="14000000" w:usb3="00000000" w:csb0="000001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28B69A" w14:textId="77777777" w:rsidR="00036767" w:rsidRDefault="00036767">
      <w:r>
        <w:separator/>
      </w:r>
    </w:p>
  </w:footnote>
  <w:footnote w:type="continuationSeparator" w:id="0">
    <w:p w14:paraId="091462B5" w14:textId="77777777" w:rsidR="00036767" w:rsidRDefault="000367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510A0" w14:textId="77777777" w:rsidR="00A0335E" w:rsidRDefault="00A0335E">
    <w:pPr>
      <w:pStyle w:val="Header"/>
    </w:pPr>
    <w:r w:rsidRPr="00C23F5F">
      <w:rPr>
        <w:noProof/>
      </w:rPr>
      <w:drawing>
        <wp:anchor distT="0" distB="0" distL="118745" distR="118745" simplePos="0" relativeHeight="251661317" behindDoc="0" locked="0" layoutInCell="1" allowOverlap="1" wp14:anchorId="73EE7BA7" wp14:editId="1F0A9C3F">
          <wp:simplePos x="5486400" y="8229600"/>
          <wp:positionH relativeFrom="page">
            <wp:posOffset>455058</wp:posOffset>
          </wp:positionH>
          <wp:positionV relativeFrom="page">
            <wp:posOffset>462708</wp:posOffset>
          </wp:positionV>
          <wp:extent cx="9151650" cy="6874526"/>
          <wp:effectExtent l="25400" t="0" r="0" b="0"/>
          <wp:wrapNone/>
          <wp:docPr id="3" name="Picture 3" descr="Interio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iorOverlay.png"/>
                  <pic:cNvPicPr/>
                </pic:nvPicPr>
                <pic:blipFill>
                  <a:blip r:embed="rId1"/>
                  <a:srcRect t="619"/>
                  <a:stretch>
                    <a:fillRect/>
                  </a:stretch>
                </pic:blipFill>
                <pic:spPr>
                  <a:xfrm>
                    <a:off x="0" y="0"/>
                    <a:ext cx="9151650" cy="6874526"/>
                  </a:xfrm>
                  <a:prstGeom prst="rect">
                    <a:avLst/>
                  </a:prstGeom>
                  <a:noFill/>
                </pic:spPr>
              </pic:pic>
            </a:graphicData>
          </a:graphic>
        </wp:anchor>
      </w:drawing>
    </w:r>
    <w:r>
      <w:rPr>
        <w:noProof/>
      </w:rPr>
      <mc:AlternateContent>
        <mc:Choice Requires="wps">
          <w:drawing>
            <wp:anchor distT="0" distB="0" distL="114300" distR="114300" simplePos="0" relativeHeight="251659262" behindDoc="0" locked="0" layoutInCell="1" allowOverlap="1" wp14:anchorId="7518E9FC" wp14:editId="57D5653A">
              <wp:simplePos x="0" y="0"/>
              <wp:positionH relativeFrom="page">
                <wp:posOffset>466090</wp:posOffset>
              </wp:positionH>
              <wp:positionV relativeFrom="page">
                <wp:posOffset>466090</wp:posOffset>
              </wp:positionV>
              <wp:extent cx="9125585" cy="6839585"/>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5585" cy="6839585"/>
                      </a:xfrm>
                      <a:prstGeom prst="rect">
                        <a:avLst/>
                      </a:prstGeom>
                      <a:gradFill rotWithShape="0">
                        <a:gsLst>
                          <a:gs pos="0">
                            <a:schemeClr val="tx2">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50E12" id="Rectangle 2" o:spid="_x0000_s1026" style="position:absolute;margin-left:36.7pt;margin-top:36.7pt;width:718.55pt;height:538.55pt;z-index:251659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" fillcolor="#0b2e67 [3215]" stroked="f">
              <v:fill color2="#3472ba [3214]" focus="100%" type="gradient"/>
              <v:textbox inset=",7.2pt,,7.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93B04" w14:textId="77777777" w:rsidR="00A0335E" w:rsidRDefault="00A0335E">
    <w:pPr>
      <w:pStyle w:val="Header"/>
    </w:pPr>
    <w:r w:rsidRPr="00F915F9">
      <w:rPr>
        <w:noProof/>
      </w:rPr>
      <w:drawing>
        <wp:anchor distT="0" distB="0" distL="118745" distR="118745" simplePos="0" relativeHeight="251661315" behindDoc="0" locked="0" layoutInCell="1" allowOverlap="1" wp14:anchorId="30994580" wp14:editId="030C1AC4">
          <wp:simplePos x="5486400" y="8229600"/>
          <wp:positionH relativeFrom="page">
            <wp:posOffset>455058</wp:posOffset>
          </wp:positionH>
          <wp:positionV relativeFrom="page">
            <wp:posOffset>462708</wp:posOffset>
          </wp:positionV>
          <wp:extent cx="9150164" cy="6896559"/>
          <wp:effectExtent l="25400" t="0" r="0" b="0"/>
          <wp:wrapNone/>
          <wp:docPr id="2" name="Picture 2" descr="Cove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Overlay.png"/>
                  <pic:cNvPicPr/>
                </pic:nvPicPr>
                <pic:blipFill>
                  <a:blip r:embed="rId1"/>
                  <a:srcRect l="468" r="374" b="1238"/>
                  <a:stretch>
                    <a:fillRect/>
                  </a:stretch>
                </pic:blipFill>
                <pic:spPr>
                  <a:xfrm>
                    <a:off x="0" y="0"/>
                    <a:ext cx="9150164" cy="6896559"/>
                  </a:xfrm>
                  <a:prstGeom prst="rect">
                    <a:avLst/>
                  </a:prstGeom>
                  <a:noFill/>
                </pic:spPr>
              </pic:pic>
            </a:graphicData>
          </a:graphic>
        </wp:anchor>
      </w:drawing>
    </w:r>
    <w:r>
      <w:rPr>
        <w:noProof/>
      </w:rPr>
      <mc:AlternateContent>
        <mc:Choice Requires="wps">
          <w:drawing>
            <wp:anchor distT="0" distB="0" distL="114300" distR="114300" simplePos="0" relativeHeight="251661313" behindDoc="0" locked="0" layoutInCell="1" allowOverlap="1" wp14:anchorId="026B8DD3" wp14:editId="732C891B">
              <wp:simplePos x="0" y="0"/>
              <wp:positionH relativeFrom="page">
                <wp:posOffset>466090</wp:posOffset>
              </wp:positionH>
              <wp:positionV relativeFrom="page">
                <wp:posOffset>466090</wp:posOffset>
              </wp:positionV>
              <wp:extent cx="9125585" cy="6839585"/>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5585" cy="6839585"/>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3BEAE" id="Rectangle 1" o:spid="_x0000_s1026" style="position:absolute;margin-left:36.7pt;margin-top:36.7pt;width:718.55pt;height:538.55pt;z-index:2516613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" fillcolor="#3472ba [3214]" stroked="f">
              <v:fill color2="#0b2e67 [3215]" focus="100%" type="gradient"/>
              <v:textbox inset=",7.2pt,,7.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F2CE76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9525BCA"/>
    <w:lvl w:ilvl="0">
      <w:start w:val="1"/>
      <w:numFmt w:val="decimal"/>
      <w:lvlText w:val="%1."/>
      <w:lvlJc w:val="left"/>
      <w:pPr>
        <w:tabs>
          <w:tab w:val="num" w:pos="1800"/>
        </w:tabs>
        <w:ind w:left="1800" w:hanging="360"/>
      </w:pPr>
    </w:lvl>
  </w:abstractNum>
  <w:abstractNum w:abstractNumId="2" w15:restartNumberingAfterBreak="0">
    <w:nsid w:val="0E1749E4"/>
    <w:multiLevelType w:val="hybridMultilevel"/>
    <w:tmpl w:val="CC58CF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D218F3"/>
    <w:multiLevelType w:val="hybridMultilevel"/>
    <w:tmpl w:val="ADF636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3C77D8"/>
    <w:multiLevelType w:val="hybridMultilevel"/>
    <w:tmpl w:val="E806C4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751ADF"/>
    <w:multiLevelType w:val="hybridMultilevel"/>
    <w:tmpl w:val="231EA4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CA25FD"/>
    <w:multiLevelType w:val="hybridMultilevel"/>
    <w:tmpl w:val="12827F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8E1C3C"/>
    <w:multiLevelType w:val="hybridMultilevel"/>
    <w:tmpl w:val="B91AC2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7800DE"/>
    <w:multiLevelType w:val="hybridMultilevel"/>
    <w:tmpl w:val="0A6891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C02089"/>
    <w:multiLevelType w:val="hybridMultilevel"/>
    <w:tmpl w:val="D59434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9"/>
  </w:num>
  <w:num w:numId="4">
    <w:abstractNumId w:val="7"/>
  </w:num>
  <w:num w:numId="5">
    <w:abstractNumId w:val="8"/>
  </w:num>
  <w:num w:numId="6">
    <w:abstractNumId w:val="5"/>
  </w:num>
  <w:num w:numId="7">
    <w:abstractNumId w:val="2"/>
  </w:num>
  <w:num w:numId="8">
    <w:abstractNumId w:val="3"/>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proofState w:spelling="clean"/>
  <w:attachedTemplate r:id="rId1"/>
  <w:defaultTabStop w:val="720"/>
  <w:displayHorizontalDrawingGridEvery w:val="0"/>
  <w:displayVerticalDrawingGridEvery w:val="0"/>
  <w:doNotUseMarginsForDrawingGridOrigi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 w:name="ShowDynamicGuides" w:val="1"/>
    <w:docVar w:name="ShowMarginGuides" w:val="1"/>
    <w:docVar w:name="ShowOutlines" w:val="0"/>
    <w:docVar w:name="ShowStaticGuides" w:val="1"/>
  </w:docVars>
  <w:rsids>
    <w:rsidRoot w:val="008C5776"/>
    <w:rsid w:val="000046B2"/>
    <w:rsid w:val="00036767"/>
    <w:rsid w:val="00064E69"/>
    <w:rsid w:val="000943F2"/>
    <w:rsid w:val="00105883"/>
    <w:rsid w:val="001156DC"/>
    <w:rsid w:val="001E1BB4"/>
    <w:rsid w:val="001E669D"/>
    <w:rsid w:val="00211504"/>
    <w:rsid w:val="00216903"/>
    <w:rsid w:val="00217993"/>
    <w:rsid w:val="00275106"/>
    <w:rsid w:val="0029352B"/>
    <w:rsid w:val="002A4039"/>
    <w:rsid w:val="002D0D81"/>
    <w:rsid w:val="002E64ED"/>
    <w:rsid w:val="00312A33"/>
    <w:rsid w:val="00316627"/>
    <w:rsid w:val="00341D76"/>
    <w:rsid w:val="003630DF"/>
    <w:rsid w:val="00366B78"/>
    <w:rsid w:val="003A0FE8"/>
    <w:rsid w:val="003C5A09"/>
    <w:rsid w:val="003E3D9C"/>
    <w:rsid w:val="004E607F"/>
    <w:rsid w:val="005025FA"/>
    <w:rsid w:val="00567C9A"/>
    <w:rsid w:val="00585FCA"/>
    <w:rsid w:val="00590A84"/>
    <w:rsid w:val="005D377D"/>
    <w:rsid w:val="005E26B9"/>
    <w:rsid w:val="006054BB"/>
    <w:rsid w:val="00616FE7"/>
    <w:rsid w:val="00636546"/>
    <w:rsid w:val="006373F8"/>
    <w:rsid w:val="00647089"/>
    <w:rsid w:val="00670FBE"/>
    <w:rsid w:val="00683F4E"/>
    <w:rsid w:val="00687FC8"/>
    <w:rsid w:val="00691EBB"/>
    <w:rsid w:val="006B169B"/>
    <w:rsid w:val="006F10DC"/>
    <w:rsid w:val="00752AA1"/>
    <w:rsid w:val="007842A0"/>
    <w:rsid w:val="007A58C2"/>
    <w:rsid w:val="007C03FA"/>
    <w:rsid w:val="007C3F29"/>
    <w:rsid w:val="007C4938"/>
    <w:rsid w:val="0084646E"/>
    <w:rsid w:val="00847F39"/>
    <w:rsid w:val="00851C94"/>
    <w:rsid w:val="00853910"/>
    <w:rsid w:val="008552D8"/>
    <w:rsid w:val="008B6243"/>
    <w:rsid w:val="008C2163"/>
    <w:rsid w:val="008C5776"/>
    <w:rsid w:val="008D5A3F"/>
    <w:rsid w:val="00933D4B"/>
    <w:rsid w:val="00936627"/>
    <w:rsid w:val="00954A83"/>
    <w:rsid w:val="009A271D"/>
    <w:rsid w:val="009C0769"/>
    <w:rsid w:val="00A0335E"/>
    <w:rsid w:val="00A60727"/>
    <w:rsid w:val="00A96139"/>
    <w:rsid w:val="00AC3E6A"/>
    <w:rsid w:val="00AE73E9"/>
    <w:rsid w:val="00B1674D"/>
    <w:rsid w:val="00B534F6"/>
    <w:rsid w:val="00B85665"/>
    <w:rsid w:val="00BC13E7"/>
    <w:rsid w:val="00C01ABF"/>
    <w:rsid w:val="00C06DA8"/>
    <w:rsid w:val="00C20B49"/>
    <w:rsid w:val="00C305DE"/>
    <w:rsid w:val="00C34A53"/>
    <w:rsid w:val="00C93BEB"/>
    <w:rsid w:val="00C96F84"/>
    <w:rsid w:val="00CF5649"/>
    <w:rsid w:val="00D72E04"/>
    <w:rsid w:val="00D84428"/>
    <w:rsid w:val="00D87C9A"/>
    <w:rsid w:val="00DB2FB9"/>
    <w:rsid w:val="00E36B6C"/>
    <w:rsid w:val="00E419A7"/>
    <w:rsid w:val="00E546B3"/>
    <w:rsid w:val="00E54F14"/>
    <w:rsid w:val="00E96584"/>
    <w:rsid w:val="00F0022B"/>
    <w:rsid w:val="00F466FA"/>
    <w:rsid w:val="00FC10C4"/>
    <w:rsid w:val="00FC36D1"/>
    <w:rsid w:val="00FD2C6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6FEDCC"/>
  <w15:docId w15:val="{E1E1F907-24D7-E94E-B4F4-64920A0EA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2" w:qFormat="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5106"/>
  </w:style>
  <w:style w:type="paragraph" w:styleId="Heading1">
    <w:name w:val="heading 1"/>
    <w:basedOn w:val="Normal"/>
    <w:link w:val="Heading1Char"/>
    <w:qFormat/>
    <w:rsid w:val="00D52390"/>
    <w:pPr>
      <w:keepNext/>
      <w:keepLines/>
      <w:spacing w:after="120"/>
      <w:jc w:val="center"/>
      <w:outlineLvl w:val="0"/>
    </w:pPr>
    <w:rPr>
      <w:rFonts w:asciiTheme="majorHAnsi" w:eastAsiaTheme="majorEastAsia" w:hAnsiTheme="majorHAnsi" w:cstheme="majorBidi"/>
      <w:bCs/>
      <w:color w:val="FFFFFF" w:themeColor="background1"/>
      <w:sz w:val="64"/>
      <w:szCs w:val="32"/>
    </w:rPr>
  </w:style>
  <w:style w:type="paragraph" w:styleId="Heading2">
    <w:name w:val="heading 2"/>
    <w:basedOn w:val="Normal"/>
    <w:link w:val="Heading2Char"/>
    <w:semiHidden/>
    <w:unhideWhenUsed/>
    <w:qFormat/>
    <w:rsid w:val="00BF5905"/>
    <w:pPr>
      <w:keepNext/>
      <w:keepLines/>
      <w:spacing w:after="6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semiHidden/>
    <w:unhideWhenUsed/>
    <w:qFormat/>
    <w:rsid w:val="008A2EA8"/>
    <w:pPr>
      <w:jc w:val="center"/>
      <w:outlineLvl w:val="2"/>
    </w:pPr>
    <w:rPr>
      <w:rFonts w:asciiTheme="majorHAnsi" w:eastAsiaTheme="majorEastAsia" w:hAnsiTheme="majorHAnsi" w:cstheme="majorBidi"/>
      <w:bCs/>
      <w:color w:val="FFFFFF" w:themeColor="background1"/>
      <w:sz w:val="28"/>
    </w:rPr>
  </w:style>
  <w:style w:type="paragraph" w:styleId="Heading4">
    <w:name w:val="heading 4"/>
    <w:basedOn w:val="Normal"/>
    <w:link w:val="Heading4Char"/>
    <w:semiHidden/>
    <w:unhideWhenUsed/>
    <w:qFormat/>
    <w:rsid w:val="0016548F"/>
    <w:pPr>
      <w:spacing w:line="264" w:lineRule="auto"/>
      <w:jc w:val="right"/>
      <w:outlineLvl w:val="3"/>
    </w:pPr>
    <w:rPr>
      <w:rFonts w:asciiTheme="majorHAnsi" w:eastAsiaTheme="majorEastAsia" w:hAnsiTheme="majorHAnsi" w:cstheme="majorBidi"/>
      <w:bCs/>
      <w:iCs/>
      <w:color w:val="262626" w:themeColor="text1" w:themeTint="D9"/>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D60663"/>
    <w:pPr>
      <w:tabs>
        <w:tab w:val="center" w:pos="4320"/>
        <w:tab w:val="right" w:pos="8640"/>
      </w:tabs>
    </w:pPr>
  </w:style>
  <w:style w:type="character" w:customStyle="1" w:styleId="HeaderChar">
    <w:name w:val="Header Char"/>
    <w:basedOn w:val="DefaultParagraphFont"/>
    <w:link w:val="Header"/>
    <w:semiHidden/>
    <w:rsid w:val="00D60663"/>
  </w:style>
  <w:style w:type="paragraph" w:styleId="Footer">
    <w:name w:val="footer"/>
    <w:basedOn w:val="Normal"/>
    <w:link w:val="FooterChar"/>
    <w:unhideWhenUsed/>
    <w:rsid w:val="0016548F"/>
    <w:pPr>
      <w:spacing w:line="360" w:lineRule="auto"/>
      <w:jc w:val="center"/>
    </w:pPr>
    <w:rPr>
      <w:color w:val="262626" w:themeColor="text1" w:themeTint="D9"/>
      <w:sz w:val="18"/>
    </w:rPr>
  </w:style>
  <w:style w:type="character" w:customStyle="1" w:styleId="FooterChar">
    <w:name w:val="Footer Char"/>
    <w:basedOn w:val="DefaultParagraphFont"/>
    <w:link w:val="Footer"/>
    <w:rsid w:val="0016548F"/>
    <w:rPr>
      <w:color w:val="262626" w:themeColor="text1" w:themeTint="D9"/>
      <w:sz w:val="18"/>
    </w:rPr>
  </w:style>
  <w:style w:type="paragraph" w:styleId="BodyText">
    <w:name w:val="Body Text"/>
    <w:basedOn w:val="Normal"/>
    <w:link w:val="BodyTextChar"/>
    <w:unhideWhenUsed/>
    <w:rsid w:val="00D52390"/>
    <w:pPr>
      <w:spacing w:after="120"/>
      <w:jc w:val="center"/>
    </w:pPr>
    <w:rPr>
      <w:color w:val="FFFFFF" w:themeColor="background1"/>
      <w:sz w:val="22"/>
    </w:rPr>
  </w:style>
  <w:style w:type="character" w:customStyle="1" w:styleId="BodyTextChar">
    <w:name w:val="Body Text Char"/>
    <w:basedOn w:val="DefaultParagraphFont"/>
    <w:link w:val="BodyText"/>
    <w:rsid w:val="00D52390"/>
    <w:rPr>
      <w:color w:val="FFFFFF" w:themeColor="background1"/>
      <w:sz w:val="22"/>
    </w:rPr>
  </w:style>
  <w:style w:type="paragraph" w:styleId="Title">
    <w:name w:val="Title"/>
    <w:basedOn w:val="Normal"/>
    <w:link w:val="TitleChar"/>
    <w:qFormat/>
    <w:rsid w:val="00CC0870"/>
    <w:pPr>
      <w:spacing w:line="1240" w:lineRule="exact"/>
      <w:jc w:val="center"/>
    </w:pPr>
    <w:rPr>
      <w:rFonts w:asciiTheme="majorHAnsi" w:eastAsiaTheme="majorEastAsia" w:hAnsiTheme="majorHAnsi" w:cstheme="majorBidi"/>
      <w:color w:val="FFFFFF" w:themeColor="background1"/>
      <w:kern w:val="22"/>
      <w:sz w:val="120"/>
      <w:szCs w:val="52"/>
    </w:rPr>
  </w:style>
  <w:style w:type="character" w:customStyle="1" w:styleId="TitleChar">
    <w:name w:val="Title Char"/>
    <w:basedOn w:val="DefaultParagraphFont"/>
    <w:link w:val="Title"/>
    <w:rsid w:val="00CC0870"/>
    <w:rPr>
      <w:rFonts w:asciiTheme="majorHAnsi" w:eastAsiaTheme="majorEastAsia" w:hAnsiTheme="majorHAnsi" w:cstheme="majorBidi"/>
      <w:color w:val="FFFFFF" w:themeColor="background1"/>
      <w:kern w:val="22"/>
      <w:sz w:val="120"/>
      <w:szCs w:val="52"/>
    </w:rPr>
  </w:style>
  <w:style w:type="paragraph" w:styleId="Subtitle">
    <w:name w:val="Subtitle"/>
    <w:basedOn w:val="Normal"/>
    <w:link w:val="SubtitleChar"/>
    <w:qFormat/>
    <w:rsid w:val="00CC0870"/>
    <w:pPr>
      <w:numPr>
        <w:ilvl w:val="1"/>
      </w:numPr>
      <w:jc w:val="center"/>
    </w:pPr>
    <w:rPr>
      <w:rFonts w:asciiTheme="majorHAnsi" w:eastAsiaTheme="majorEastAsia" w:hAnsiTheme="majorHAnsi" w:cstheme="majorBidi"/>
      <w:iCs/>
      <w:color w:val="FFFFFF" w:themeColor="background1"/>
      <w:sz w:val="56"/>
    </w:rPr>
  </w:style>
  <w:style w:type="character" w:customStyle="1" w:styleId="SubtitleChar">
    <w:name w:val="Subtitle Char"/>
    <w:basedOn w:val="DefaultParagraphFont"/>
    <w:link w:val="Subtitle"/>
    <w:rsid w:val="00CC0870"/>
    <w:rPr>
      <w:rFonts w:asciiTheme="majorHAnsi" w:eastAsiaTheme="majorEastAsia" w:hAnsiTheme="majorHAnsi" w:cstheme="majorBidi"/>
      <w:iCs/>
      <w:color w:val="FFFFFF" w:themeColor="background1"/>
      <w:sz w:val="56"/>
    </w:rPr>
  </w:style>
  <w:style w:type="character" w:customStyle="1" w:styleId="Heading1Char">
    <w:name w:val="Heading 1 Char"/>
    <w:basedOn w:val="DefaultParagraphFont"/>
    <w:link w:val="Heading1"/>
    <w:rsid w:val="00D52390"/>
    <w:rPr>
      <w:rFonts w:asciiTheme="majorHAnsi" w:eastAsiaTheme="majorEastAsia" w:hAnsiTheme="majorHAnsi" w:cstheme="majorBidi"/>
      <w:bCs/>
      <w:color w:val="FFFFFF" w:themeColor="background1"/>
      <w:sz w:val="64"/>
      <w:szCs w:val="32"/>
    </w:rPr>
  </w:style>
  <w:style w:type="character" w:customStyle="1" w:styleId="Heading2Char">
    <w:name w:val="Heading 2 Char"/>
    <w:basedOn w:val="DefaultParagraphFont"/>
    <w:link w:val="Heading2"/>
    <w:semiHidden/>
    <w:rsid w:val="00BF5905"/>
    <w:rPr>
      <w:rFonts w:asciiTheme="majorHAnsi" w:eastAsiaTheme="majorEastAsia" w:hAnsiTheme="majorHAnsi" w:cstheme="majorBidi"/>
      <w:bCs/>
      <w:color w:val="FFFFFF" w:themeColor="background1"/>
      <w:sz w:val="36"/>
      <w:szCs w:val="26"/>
    </w:rPr>
  </w:style>
  <w:style w:type="paragraph" w:styleId="BodyTextFirstIndent2">
    <w:name w:val="Body Text First Indent 2"/>
    <w:link w:val="BodyTextFirstIndent2Char"/>
    <w:semiHidden/>
    <w:unhideWhenUsed/>
    <w:rsid w:val="00D52390"/>
    <w:pPr>
      <w:ind w:firstLine="360"/>
    </w:pPr>
  </w:style>
  <w:style w:type="character" w:customStyle="1" w:styleId="BodyTextFirstIndent2Char">
    <w:name w:val="Body Text First Indent 2 Char"/>
    <w:basedOn w:val="Heading2Char"/>
    <w:link w:val="BodyTextFirstIndent2"/>
    <w:semiHidden/>
    <w:rsid w:val="00D52390"/>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semiHidden/>
    <w:rsid w:val="008A2EA8"/>
    <w:rPr>
      <w:rFonts w:asciiTheme="majorHAnsi" w:eastAsiaTheme="majorEastAsia" w:hAnsiTheme="majorHAnsi" w:cstheme="majorBidi"/>
      <w:bCs/>
      <w:color w:val="FFFFFF" w:themeColor="background1"/>
      <w:sz w:val="28"/>
    </w:rPr>
  </w:style>
  <w:style w:type="paragraph" w:customStyle="1" w:styleId="Organization">
    <w:name w:val="Organization"/>
    <w:basedOn w:val="Normal"/>
    <w:qFormat/>
    <w:rsid w:val="00D52390"/>
    <w:pPr>
      <w:jc w:val="center"/>
    </w:pPr>
    <w:rPr>
      <w:color w:val="3472BA" w:themeColor="background2"/>
      <w:sz w:val="36"/>
    </w:rPr>
  </w:style>
  <w:style w:type="paragraph" w:customStyle="1" w:styleId="Title-Dark">
    <w:name w:val="Title - Dark"/>
    <w:basedOn w:val="Normal"/>
    <w:qFormat/>
    <w:rsid w:val="00D5529F"/>
    <w:pPr>
      <w:jc w:val="right"/>
    </w:pPr>
    <w:rPr>
      <w:rFonts w:asciiTheme="majorHAnsi" w:hAnsiTheme="majorHAnsi"/>
      <w:color w:val="3472BA" w:themeColor="background2"/>
      <w:sz w:val="64"/>
    </w:rPr>
  </w:style>
  <w:style w:type="character" w:customStyle="1" w:styleId="Heading4Char">
    <w:name w:val="Heading 4 Char"/>
    <w:basedOn w:val="DefaultParagraphFont"/>
    <w:link w:val="Heading4"/>
    <w:semiHidden/>
    <w:rsid w:val="0016548F"/>
    <w:rPr>
      <w:rFonts w:asciiTheme="majorHAnsi" w:eastAsiaTheme="majorEastAsia" w:hAnsiTheme="majorHAnsi" w:cstheme="majorBidi"/>
      <w:bCs/>
      <w:iCs/>
      <w:color w:val="262626" w:themeColor="text1" w:themeTint="D9"/>
      <w:sz w:val="28"/>
    </w:rPr>
  </w:style>
  <w:style w:type="paragraph" w:customStyle="1" w:styleId="BodyText-Left">
    <w:name w:val="Body Text - Left"/>
    <w:basedOn w:val="BodyText"/>
    <w:qFormat/>
    <w:rsid w:val="0016548F"/>
    <w:pPr>
      <w:jc w:val="left"/>
    </w:pPr>
  </w:style>
  <w:style w:type="paragraph" w:customStyle="1" w:styleId="Heading-Dark">
    <w:name w:val="Heading - Dark"/>
    <w:basedOn w:val="Normal"/>
    <w:qFormat/>
    <w:rsid w:val="00D5529F"/>
    <w:pPr>
      <w:jc w:val="both"/>
    </w:pPr>
    <w:rPr>
      <w:rFonts w:asciiTheme="majorHAnsi" w:eastAsiaTheme="majorEastAsia" w:hAnsiTheme="majorHAnsi" w:cstheme="majorBidi"/>
      <w:color w:val="3472BA" w:themeColor="background2"/>
      <w:sz w:val="72"/>
    </w:rPr>
  </w:style>
  <w:style w:type="paragraph" w:customStyle="1" w:styleId="BodyText-Dark">
    <w:name w:val="Body Text - Dark"/>
    <w:basedOn w:val="Heading-Dark"/>
    <w:qFormat/>
    <w:rsid w:val="0016548F"/>
    <w:pPr>
      <w:spacing w:after="120"/>
    </w:pPr>
    <w:rPr>
      <w:color w:val="262626" w:themeColor="text1" w:themeTint="D9"/>
      <w:sz w:val="24"/>
    </w:rPr>
  </w:style>
  <w:style w:type="paragraph" w:styleId="ListParagraph">
    <w:name w:val="List Paragraph"/>
    <w:basedOn w:val="Normal"/>
    <w:uiPriority w:val="34"/>
    <w:qFormat/>
    <w:rsid w:val="007A58C2"/>
    <w:pPr>
      <w:ind w:left="720"/>
      <w:contextualSpacing/>
    </w:pPr>
  </w:style>
  <w:style w:type="paragraph" w:styleId="BalloonText">
    <w:name w:val="Balloon Text"/>
    <w:basedOn w:val="Normal"/>
    <w:link w:val="BalloonTextChar"/>
    <w:semiHidden/>
    <w:unhideWhenUsed/>
    <w:rsid w:val="001E1BB4"/>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1E1BB4"/>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jpeg"/><Relationship Id="rId10" Type="http://schemas.microsoft.com/office/2007/relationships/hdphoto" Target="media/hdphoto2.wd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Float%20Trifold%20Brochure.dotx" TargetMode="External"/></Relationships>
</file>

<file path=word/theme/theme1.xml><?xml version="1.0" encoding="utf-8"?>
<a:theme xmlns:a="http://schemas.openxmlformats.org/drawingml/2006/main" name="Office Theme">
  <a:themeElements>
    <a:clrScheme name="Float Trifold Brochure">
      <a:dk1>
        <a:sysClr val="windowText" lastClr="000000"/>
      </a:dk1>
      <a:lt1>
        <a:sysClr val="window" lastClr="FFFFFF"/>
      </a:lt1>
      <a:dk2>
        <a:srgbClr val="0B2E67"/>
      </a:dk2>
      <a:lt2>
        <a:srgbClr val="3472BA"/>
      </a:lt2>
      <a:accent1>
        <a:srgbClr val="7EB606"/>
      </a:accent1>
      <a:accent2>
        <a:srgbClr val="F4A409"/>
      </a:accent2>
      <a:accent3>
        <a:srgbClr val="EED502"/>
      </a:accent3>
      <a:accent4>
        <a:srgbClr val="DE2A00"/>
      </a:accent4>
      <a:accent5>
        <a:srgbClr val="40B9CF"/>
      </a:accent5>
      <a:accent6>
        <a:srgbClr val="D12BF4"/>
      </a:accent6>
      <a:hlink>
        <a:srgbClr val="87EF59"/>
      </a:hlink>
      <a:folHlink>
        <a:srgbClr val="9DC5F8"/>
      </a:folHlink>
    </a:clrScheme>
    <a:fontScheme name="Float Trifold Brochure">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Macintosh%20HD:Applications:Microsoft%20Office%202011:Office:Media:Templates:Publishing%20Layout%20View:Brochures:Float%20Trifold%20Brochure.dotx</Template>
  <TotalTime>5</TotalTime>
  <Pages>2</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Kornelson</dc:creator>
  <cp:keywords/>
  <dc:description/>
  <cp:lastModifiedBy>Sandra Kornelson</cp:lastModifiedBy>
  <cp:revision>3</cp:revision>
  <cp:lastPrinted>2020-09-07T18:16:00Z</cp:lastPrinted>
  <dcterms:created xsi:type="dcterms:W3CDTF">2020-07-13T14:39:00Z</dcterms:created>
  <dcterms:modified xsi:type="dcterms:W3CDTF">2020-09-10T00:21:00Z</dcterms:modified>
  <cp:category/>
</cp:coreProperties>
</file>